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2D946" w14:textId="26BC5248" w:rsidR="00DA24D3" w:rsidRDefault="005160C6" w:rsidP="0029606F">
      <w:pPr>
        <w:tabs>
          <w:tab w:val="left" w:pos="1485"/>
        </w:tabs>
        <w:spacing w:before="9960"/>
        <w:rPr>
          <w:rFonts w:ascii="Calibri" w:eastAsia="Calibri" w:hAnsi="Calibri" w:cs="Times New Roman"/>
          <w:b/>
          <w:sz w:val="18"/>
          <w:szCs w:val="18"/>
        </w:rPr>
      </w:pPr>
      <w:r w:rsidRPr="00DA24D3">
        <w:rPr>
          <w:rFonts w:ascii="Calibri" w:eastAsia="Calibri" w:hAnsi="Calibri" w:cs="Times New Roman"/>
          <w:b/>
          <w:noProof/>
          <w:color w:val="FFFFFF"/>
          <w:sz w:val="18"/>
          <w:szCs w:val="18"/>
          <w:lang w:eastAsia="en-AU"/>
        </w:rPr>
        <w:drawing>
          <wp:anchor distT="0" distB="0" distL="114300" distR="114300" simplePos="0" relativeHeight="251980800" behindDoc="1" locked="0" layoutInCell="1" allowOverlap="1" wp14:anchorId="3612BBF1" wp14:editId="109358AA">
            <wp:simplePos x="0" y="0"/>
            <wp:positionH relativeFrom="column">
              <wp:posOffset>-816610</wp:posOffset>
            </wp:positionH>
            <wp:positionV relativeFrom="paragraph">
              <wp:posOffset>-895350</wp:posOffset>
            </wp:positionV>
            <wp:extent cx="7385685" cy="10447655"/>
            <wp:effectExtent l="0" t="0" r="5715" b="0"/>
            <wp:wrapNone/>
            <wp:docPr id="227" name="Picture 227" descr="Front cover image&#10;&#10;Group of students with green tessellated triangula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Front cover image&#10;&#10;Group of students with green tessellated triangular design"/>
                    <pic:cNvPicPr/>
                  </pic:nvPicPr>
                  <pic:blipFill>
                    <a:blip r:embed="rId8">
                      <a:extLst>
                        <a:ext uri="{28A0092B-C50C-407E-A947-70E740481C1C}">
                          <a14:useLocalDpi xmlns:a14="http://schemas.microsoft.com/office/drawing/2010/main" val="0"/>
                        </a:ext>
                      </a:extLst>
                    </a:blip>
                    <a:stretch>
                      <a:fillRect/>
                    </a:stretch>
                  </pic:blipFill>
                  <pic:spPr>
                    <a:xfrm>
                      <a:off x="0" y="0"/>
                      <a:ext cx="7385685" cy="10447655"/>
                    </a:xfrm>
                    <a:prstGeom prst="rect">
                      <a:avLst/>
                    </a:prstGeom>
                  </pic:spPr>
                </pic:pic>
              </a:graphicData>
            </a:graphic>
            <wp14:sizeRelH relativeFrom="margin">
              <wp14:pctWidth>0</wp14:pctWidth>
            </wp14:sizeRelH>
            <wp14:sizeRelV relativeFrom="margin">
              <wp14:pctHeight>0</wp14:pctHeight>
            </wp14:sizeRelV>
          </wp:anchor>
        </w:drawing>
      </w:r>
      <w:r w:rsidR="00B52896" w:rsidRPr="00DA24D3">
        <w:rPr>
          <w:rFonts w:ascii="Calibri" w:eastAsia="Calibri" w:hAnsi="Calibri" w:cs="Times New Roman"/>
          <w:b/>
          <w:noProof/>
          <w:sz w:val="18"/>
          <w:szCs w:val="18"/>
          <w:lang w:eastAsia="en-AU"/>
        </w:rPr>
        <mc:AlternateContent>
          <mc:Choice Requires="wps">
            <w:drawing>
              <wp:anchor distT="0" distB="0" distL="114300" distR="114300" simplePos="0" relativeHeight="251981824" behindDoc="0" locked="0" layoutInCell="1" allowOverlap="1" wp14:anchorId="1A2C03B7" wp14:editId="360DF718">
                <wp:simplePos x="0" y="0"/>
                <wp:positionH relativeFrom="column">
                  <wp:posOffset>1021715</wp:posOffset>
                </wp:positionH>
                <wp:positionV relativeFrom="paragraph">
                  <wp:posOffset>1978660</wp:posOffset>
                </wp:positionV>
                <wp:extent cx="5106035" cy="1420010"/>
                <wp:effectExtent l="0" t="0" r="0" b="0"/>
                <wp:wrapNone/>
                <wp:docPr id="5" name="Text Box 5"/>
                <wp:cNvGraphicFramePr/>
                <a:graphic xmlns:a="http://schemas.openxmlformats.org/drawingml/2006/main">
                  <a:graphicData uri="http://schemas.microsoft.com/office/word/2010/wordprocessingShape">
                    <wps:wsp>
                      <wps:cNvSpPr txBox="1"/>
                      <wps:spPr>
                        <a:xfrm>
                          <a:off x="0" y="0"/>
                          <a:ext cx="5106035" cy="1420010"/>
                        </a:xfrm>
                        <a:prstGeom prst="rect">
                          <a:avLst/>
                        </a:prstGeom>
                        <a:noFill/>
                        <a:ln w="6350">
                          <a:noFill/>
                        </a:ln>
                      </wps:spPr>
                      <wps:txbx>
                        <w:txbxContent>
                          <w:p w14:paraId="2D334CD2" w14:textId="4101C844" w:rsidR="00F77C42" w:rsidRPr="00B52896" w:rsidRDefault="00F77C42" w:rsidP="00DA24D3">
                            <w:pPr>
                              <w:spacing w:after="80" w:line="240" w:lineRule="auto"/>
                              <w:rPr>
                                <w:rFonts w:cs="Calibri"/>
                                <w:b/>
                                <w:color w:val="FFFFFF"/>
                                <w:sz w:val="52"/>
                                <w:szCs w:val="46"/>
                              </w:rPr>
                            </w:pPr>
                            <w:r w:rsidRPr="00B52896">
                              <w:rPr>
                                <w:rFonts w:cs="Calibri"/>
                                <w:b/>
                                <w:color w:val="FFFFFF"/>
                                <w:sz w:val="52"/>
                                <w:szCs w:val="46"/>
                              </w:rPr>
                              <w:t>Student portal</w:t>
                            </w:r>
                          </w:p>
                          <w:p w14:paraId="2416EE5B" w14:textId="707A9707" w:rsidR="00F77C42" w:rsidRPr="009512EA" w:rsidRDefault="00F77C42" w:rsidP="00DA24D3">
                            <w:pPr>
                              <w:spacing w:after="0" w:line="240" w:lineRule="auto"/>
                              <w:rPr>
                                <w:color w:val="FFFFFF"/>
                                <w:sz w:val="48"/>
                                <w:szCs w:val="42"/>
                              </w:rPr>
                            </w:pPr>
                            <w:r w:rsidRPr="009512EA">
                              <w:rPr>
                                <w:color w:val="FFFFFF"/>
                                <w:sz w:val="48"/>
                                <w:szCs w:val="42"/>
                              </w:rPr>
                              <w:t>Student guide for applications for WACE language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C03B7" id="_x0000_t202" coordsize="21600,21600" o:spt="202" path="m,l,21600r21600,l21600,xe">
                <v:stroke joinstyle="miter"/>
                <v:path gradientshapeok="t" o:connecttype="rect"/>
              </v:shapetype>
              <v:shape id="Text Box 5" o:spid="_x0000_s1026" type="#_x0000_t202" style="position:absolute;margin-left:80.45pt;margin-top:155.8pt;width:402.05pt;height:111.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" filled="f" stroked="f" strokeweight=".5pt">
                <v:textbox>
                  <w:txbxContent>
                    <w:p w14:paraId="2D334CD2" w14:textId="4101C844" w:rsidR="00F77C42" w:rsidRPr="00B52896" w:rsidRDefault="00F77C42" w:rsidP="00DA24D3">
                      <w:pPr>
                        <w:spacing w:after="80" w:line="240" w:lineRule="auto"/>
                        <w:rPr>
                          <w:rFonts w:cs="Calibri"/>
                          <w:b/>
                          <w:color w:val="FFFFFF"/>
                          <w:sz w:val="52"/>
                          <w:szCs w:val="46"/>
                        </w:rPr>
                      </w:pPr>
                      <w:r w:rsidRPr="00B52896">
                        <w:rPr>
                          <w:rFonts w:cs="Calibri"/>
                          <w:b/>
                          <w:color w:val="FFFFFF"/>
                          <w:sz w:val="52"/>
                          <w:szCs w:val="46"/>
                        </w:rPr>
                        <w:t>Student portal</w:t>
                      </w:r>
                    </w:p>
                    <w:p w14:paraId="2416EE5B" w14:textId="707A9707" w:rsidR="00F77C42" w:rsidRPr="009512EA" w:rsidRDefault="00F77C42" w:rsidP="00DA24D3">
                      <w:pPr>
                        <w:spacing w:after="0" w:line="240" w:lineRule="auto"/>
                        <w:rPr>
                          <w:color w:val="FFFFFF"/>
                          <w:sz w:val="48"/>
                          <w:szCs w:val="42"/>
                        </w:rPr>
                      </w:pPr>
                      <w:r w:rsidRPr="009512EA">
                        <w:rPr>
                          <w:color w:val="FFFFFF"/>
                          <w:sz w:val="48"/>
                          <w:szCs w:val="42"/>
                        </w:rPr>
                        <w:t>Student guide for applications for WACE language courses</w:t>
                      </w:r>
                    </w:p>
                  </w:txbxContent>
                </v:textbox>
              </v:shape>
            </w:pict>
          </mc:Fallback>
        </mc:AlternateContent>
      </w:r>
    </w:p>
    <w:p w14:paraId="464987AE" w14:textId="21AD4DEE" w:rsidR="002113ED" w:rsidRDefault="00C8381D">
      <w:pPr>
        <w:rPr>
          <w:rFonts w:ascii="Calibri" w:eastAsiaTheme="minorEastAsia" w:hAnsi="Calibri" w:cs="Calibri"/>
          <w:b/>
        </w:rPr>
      </w:pPr>
      <w:r>
        <w:rPr>
          <w:noProof/>
          <w:lang w:eastAsia="en-AU"/>
        </w:rPr>
        <mc:AlternateContent>
          <mc:Choice Requires="wpg">
            <w:drawing>
              <wp:anchor distT="0" distB="0" distL="114300" distR="114300" simplePos="0" relativeHeight="252079104" behindDoc="0" locked="0" layoutInCell="1" allowOverlap="1" wp14:anchorId="0123E376" wp14:editId="161682CD">
                <wp:simplePos x="0" y="0"/>
                <wp:positionH relativeFrom="page">
                  <wp:posOffset>1162050</wp:posOffset>
                </wp:positionH>
                <wp:positionV relativeFrom="page">
                  <wp:posOffset>9534525</wp:posOffset>
                </wp:positionV>
                <wp:extent cx="721995" cy="762000"/>
                <wp:effectExtent l="0" t="0" r="1905" b="0"/>
                <wp:wrapNone/>
                <wp:docPr id="17" name="Group 17"/>
                <wp:cNvGraphicFramePr/>
                <a:graphic xmlns:a="http://schemas.openxmlformats.org/drawingml/2006/main">
                  <a:graphicData uri="http://schemas.microsoft.com/office/word/2010/wordprocessingGroup">
                    <wpg:wgp>
                      <wpg:cNvGrpSpPr/>
                      <wpg:grpSpPr>
                        <a:xfrm>
                          <a:off x="0" y="0"/>
                          <a:ext cx="721995" cy="762000"/>
                          <a:chOff x="0" y="0"/>
                          <a:chExt cx="722201" cy="762611"/>
                        </a:xfrm>
                      </wpg:grpSpPr>
                      <pic:pic xmlns:pic="http://schemas.openxmlformats.org/drawingml/2006/picture">
                        <pic:nvPicPr>
                          <pic:cNvPr id="27" name="Picture 2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5996" cy="762000"/>
                          </a:xfrm>
                          <a:prstGeom prst="rect">
                            <a:avLst/>
                          </a:prstGeom>
                        </pic:spPr>
                      </pic:pic>
                      <wps:wsp>
                        <wps:cNvPr id="225" name="Text Box 225"/>
                        <wps:cNvSpPr txBox="1"/>
                        <wps:spPr>
                          <a:xfrm>
                            <a:off x="0" y="506706"/>
                            <a:ext cx="722201" cy="255905"/>
                          </a:xfrm>
                          <a:prstGeom prst="rect">
                            <a:avLst/>
                          </a:prstGeom>
                          <a:noFill/>
                          <a:ln w="6350">
                            <a:noFill/>
                          </a:ln>
                        </wps:spPr>
                        <wps:txbx>
                          <w:txbxContent>
                            <w:p w14:paraId="77D9A09F" w14:textId="6EC8ED1B" w:rsidR="00F77C42" w:rsidRPr="00DF0EA8" w:rsidRDefault="00655825" w:rsidP="0089008F">
                              <w:pPr>
                                <w:rPr>
                                  <w:color w:val="FFFFFF" w:themeColor="background1"/>
                                  <w:sz w:val="16"/>
                                </w:rPr>
                              </w:pPr>
                              <w:r>
                                <w:rPr>
                                  <w:color w:val="FFFFFF" w:themeColor="background1"/>
                                  <w:sz w:val="16"/>
                                </w:rPr>
                                <w:t>24</w:t>
                              </w:r>
                              <w:r w:rsidR="00896F60">
                                <w:rPr>
                                  <w:color w:val="FFFFFF" w:themeColor="background1"/>
                                  <w:sz w:val="16"/>
                                </w:rPr>
                                <w:t>/</w:t>
                              </w:r>
                              <w:r w:rsidR="00E769E9">
                                <w:rPr>
                                  <w:color w:val="FFFFFF" w:themeColor="background1"/>
                                  <w:sz w:val="16"/>
                                </w:rPr>
                                <w:t>10</w:t>
                              </w:r>
                              <w:r w:rsidR="00896F60">
                                <w:rPr>
                                  <w:color w:val="FFFFFF" w:themeColor="background1"/>
                                  <w:sz w:val="16"/>
                                </w:rPr>
                                <w:t>/202</w:t>
                              </w:r>
                              <w:r>
                                <w:rPr>
                                  <w:color w:val="FFFFFF" w:themeColor="background1"/>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23E376" id="Group 17" o:spid="_x0000_s1027" style="position:absolute;margin-left:91.5pt;margin-top:750.75pt;width:56.85pt;height:60pt;z-index:252079104;mso-position-horizontal-relative:page;mso-position-vertical-relative:page" coordsize="7222,76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8" type="#_x0000_t75" style="position:absolute;width:685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">
                  <v:imagedata r:id="rId10" o:title=""/>
                </v:shape>
                <v:shape id="Text Box 225" o:spid="_x0000_s1029" type="#_x0000_t202" style="position:absolute;top:5067;width:722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77D9A09F" w14:textId="6EC8ED1B" w:rsidR="00F77C42" w:rsidRPr="00DF0EA8" w:rsidRDefault="00655825" w:rsidP="0089008F">
                        <w:pPr>
                          <w:rPr>
                            <w:color w:val="FFFFFF" w:themeColor="background1"/>
                            <w:sz w:val="16"/>
                          </w:rPr>
                        </w:pPr>
                        <w:r>
                          <w:rPr>
                            <w:color w:val="FFFFFF" w:themeColor="background1"/>
                            <w:sz w:val="16"/>
                          </w:rPr>
                          <w:t>24</w:t>
                        </w:r>
                        <w:r w:rsidR="00896F60">
                          <w:rPr>
                            <w:color w:val="FFFFFF" w:themeColor="background1"/>
                            <w:sz w:val="16"/>
                          </w:rPr>
                          <w:t>/</w:t>
                        </w:r>
                        <w:r w:rsidR="00E769E9">
                          <w:rPr>
                            <w:color w:val="FFFFFF" w:themeColor="background1"/>
                            <w:sz w:val="16"/>
                          </w:rPr>
                          <w:t>10</w:t>
                        </w:r>
                        <w:r w:rsidR="00896F60">
                          <w:rPr>
                            <w:color w:val="FFFFFF" w:themeColor="background1"/>
                            <w:sz w:val="16"/>
                          </w:rPr>
                          <w:t>/202</w:t>
                        </w:r>
                        <w:r>
                          <w:rPr>
                            <w:color w:val="FFFFFF" w:themeColor="background1"/>
                            <w:sz w:val="16"/>
                          </w:rPr>
                          <w:t>4</w:t>
                        </w:r>
                      </w:p>
                    </w:txbxContent>
                  </v:textbox>
                </v:shape>
                <w10:wrap anchorx="page" anchory="page"/>
              </v:group>
            </w:pict>
          </mc:Fallback>
        </mc:AlternateContent>
      </w:r>
      <w:r w:rsidR="002113ED">
        <w:rPr>
          <w:rFonts w:cs="Calibri"/>
        </w:rPr>
        <w:br w:type="page"/>
      </w:r>
    </w:p>
    <w:p w14:paraId="223B899C" w14:textId="55B971A4" w:rsidR="00610CB3" w:rsidRDefault="00610CB3" w:rsidP="002113ED">
      <w:pPr>
        <w:pStyle w:val="AddressHeadings"/>
        <w:spacing w:before="120" w:after="120"/>
        <w:rPr>
          <w:rFonts w:cs="Calibri"/>
          <w:color w:val="auto"/>
          <w:sz w:val="22"/>
        </w:rPr>
      </w:pPr>
      <w:r>
        <w:rPr>
          <w:rFonts w:cs="Calibri"/>
          <w:color w:val="auto"/>
          <w:sz w:val="22"/>
        </w:rPr>
        <w:lastRenderedPageBreak/>
        <w:t>Acknowledgement of Country</w:t>
      </w:r>
    </w:p>
    <w:p w14:paraId="611AF7A4" w14:textId="05AFEBC5" w:rsidR="00610CB3" w:rsidRDefault="00610CB3" w:rsidP="002113ED">
      <w:pPr>
        <w:spacing w:after="5640"/>
      </w:pPr>
      <w: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8F48A68" w14:textId="28C5C184" w:rsidR="00E90BE8" w:rsidRPr="002113ED" w:rsidRDefault="00E90BE8" w:rsidP="002113ED">
      <w:pPr>
        <w:spacing w:before="160" w:after="120"/>
        <w:rPr>
          <w:b/>
          <w:bCs/>
          <w:sz w:val="20"/>
          <w:szCs w:val="20"/>
        </w:rPr>
      </w:pPr>
      <w:r w:rsidRPr="002113ED">
        <w:rPr>
          <w:b/>
          <w:bCs/>
          <w:sz w:val="20"/>
          <w:szCs w:val="20"/>
        </w:rPr>
        <w:t>Copyright</w:t>
      </w:r>
    </w:p>
    <w:p w14:paraId="4FC19ADA" w14:textId="6903EC30" w:rsidR="00DA24D3" w:rsidRPr="002113ED" w:rsidRDefault="00DA24D3" w:rsidP="00697839">
      <w:pPr>
        <w:spacing w:before="120" w:after="120"/>
        <w:rPr>
          <w:rFonts w:ascii="Calibri" w:eastAsia="Calibri" w:hAnsi="Calibri" w:cs="Times New Roman"/>
          <w:sz w:val="20"/>
          <w:szCs w:val="20"/>
        </w:rPr>
      </w:pPr>
      <w:r w:rsidRPr="002113ED">
        <w:rPr>
          <w:rFonts w:ascii="Calibri" w:eastAsia="Calibri" w:hAnsi="Calibri" w:cs="Times New Roman"/>
          <w:sz w:val="20"/>
          <w:szCs w:val="20"/>
        </w:rPr>
        <w:t xml:space="preserve">© School Curriculum and Standards Authority, 2019 </w:t>
      </w:r>
    </w:p>
    <w:p w14:paraId="515E84BF" w14:textId="5F0C321F" w:rsidR="00DA24D3" w:rsidRPr="002113ED" w:rsidRDefault="00DA24D3" w:rsidP="00DA24D3">
      <w:pPr>
        <w:spacing w:after="120"/>
        <w:rPr>
          <w:rFonts w:ascii="Calibri" w:eastAsia="Calibri" w:hAnsi="Calibri" w:cs="Times New Roman"/>
          <w:sz w:val="20"/>
          <w:szCs w:val="20"/>
        </w:rPr>
      </w:pPr>
      <w:r w:rsidRPr="002113ED">
        <w:rPr>
          <w:rFonts w:ascii="Calibri" w:eastAsia="Calibri" w:hAnsi="Calibri" w:cs="Times New Roman"/>
          <w:sz w:val="20"/>
          <w:szCs w:val="20"/>
        </w:rPr>
        <w:t>This document – apart from any third</w:t>
      </w:r>
      <w:r w:rsidR="00C8381D">
        <w:rPr>
          <w:rFonts w:ascii="Calibri" w:eastAsia="Calibri" w:hAnsi="Calibri" w:cs="Times New Roman"/>
          <w:sz w:val="20"/>
          <w:szCs w:val="20"/>
        </w:rPr>
        <w:t>-</w:t>
      </w:r>
      <w:r w:rsidRPr="002113ED">
        <w:rPr>
          <w:rFonts w:ascii="Calibri" w:eastAsia="Calibri" w:hAnsi="Calibri" w:cs="Times New Roman"/>
          <w:sz w:val="20"/>
          <w:szCs w:val="20"/>
        </w:rPr>
        <w:t xml:space="preserve">party copyright material contained in it – may be freely copied, or communicated on an intranet, for non­commercial purposes in educational institutions, provided that the School Curriculum and Standards Authority </w:t>
      </w:r>
      <w:r w:rsidR="00610CB3" w:rsidRPr="002113ED">
        <w:rPr>
          <w:rFonts w:ascii="Calibri" w:eastAsia="Calibri" w:hAnsi="Calibri" w:cs="Times New Roman"/>
          <w:sz w:val="20"/>
          <w:szCs w:val="20"/>
        </w:rPr>
        <w:t xml:space="preserve">(the Authority) </w:t>
      </w:r>
      <w:r w:rsidRPr="002113ED">
        <w:rPr>
          <w:rFonts w:ascii="Calibri" w:eastAsia="Calibri" w:hAnsi="Calibri" w:cs="Times New Roman"/>
          <w:sz w:val="20"/>
          <w:szCs w:val="20"/>
        </w:rPr>
        <w:t xml:space="preserve">is acknowledged as the copyright owner, and that the Authority’s moral rights are not infringed. </w:t>
      </w:r>
    </w:p>
    <w:p w14:paraId="32176E47" w14:textId="7A6C88F9" w:rsidR="00DA24D3" w:rsidRPr="002113ED" w:rsidRDefault="00DA24D3" w:rsidP="00DA24D3">
      <w:pPr>
        <w:spacing w:after="120"/>
        <w:rPr>
          <w:rFonts w:ascii="Calibri" w:eastAsia="Calibri" w:hAnsi="Calibri" w:cs="Times New Roman"/>
          <w:sz w:val="20"/>
          <w:szCs w:val="20"/>
        </w:rPr>
      </w:pPr>
      <w:r w:rsidRPr="002113ED">
        <w:rPr>
          <w:rFonts w:ascii="Calibri" w:eastAsia="Calibri" w:hAnsi="Calibri" w:cs="Times New Roman"/>
          <w:sz w:val="20"/>
          <w:szCs w:val="20"/>
        </w:rPr>
        <w:t xml:space="preserve">Copying or communication for any other purpose can be done only within the terms of the </w:t>
      </w:r>
      <w:r w:rsidRPr="002113ED">
        <w:rPr>
          <w:rFonts w:ascii="Calibri" w:eastAsia="Calibri" w:hAnsi="Calibri" w:cs="Times New Roman"/>
          <w:i/>
          <w:sz w:val="20"/>
          <w:szCs w:val="20"/>
        </w:rPr>
        <w:t>Copyright Act 1968</w:t>
      </w:r>
      <w:r w:rsidRPr="002113ED">
        <w:rPr>
          <w:rFonts w:ascii="Calibri" w:eastAsia="Calibri" w:hAnsi="Calibri" w:cs="Times New Roman"/>
          <w:sz w:val="20"/>
          <w:szCs w:val="20"/>
        </w:rPr>
        <w:t xml:space="preserve"> or with prior written permission of the Authority. Copying or communication of any third</w:t>
      </w:r>
      <w:r w:rsidR="00C8381D">
        <w:rPr>
          <w:rFonts w:ascii="Calibri" w:eastAsia="Calibri" w:hAnsi="Calibri" w:cs="Times New Roman"/>
          <w:sz w:val="20"/>
          <w:szCs w:val="20"/>
        </w:rPr>
        <w:t>-</w:t>
      </w:r>
      <w:r w:rsidRPr="002113ED">
        <w:rPr>
          <w:rFonts w:ascii="Calibri" w:eastAsia="Calibri" w:hAnsi="Calibri" w:cs="Times New Roman"/>
          <w:sz w:val="20"/>
          <w:szCs w:val="20"/>
        </w:rPr>
        <w:t xml:space="preserve">party copyright material can be done only within the terms of the </w:t>
      </w:r>
      <w:r w:rsidRPr="002113ED">
        <w:rPr>
          <w:rFonts w:ascii="Calibri" w:eastAsia="Calibri" w:hAnsi="Calibri" w:cs="Times New Roman"/>
          <w:i/>
          <w:sz w:val="20"/>
          <w:szCs w:val="20"/>
        </w:rPr>
        <w:t>Copyright Act 1968</w:t>
      </w:r>
      <w:r w:rsidRPr="002113ED">
        <w:rPr>
          <w:rFonts w:ascii="Calibri" w:eastAsia="Calibri" w:hAnsi="Calibri" w:cs="Times New Roman"/>
          <w:sz w:val="20"/>
          <w:szCs w:val="20"/>
        </w:rPr>
        <w:t xml:space="preserve"> or with permission of the copyright owners. </w:t>
      </w:r>
    </w:p>
    <w:p w14:paraId="47EE59EE" w14:textId="77777777" w:rsidR="00DA24D3" w:rsidRPr="002113ED" w:rsidRDefault="00DA24D3" w:rsidP="00DA24D3">
      <w:pPr>
        <w:spacing w:after="120"/>
        <w:jc w:val="both"/>
        <w:rPr>
          <w:rFonts w:ascii="Calibri" w:eastAsia="Calibri" w:hAnsi="Calibri" w:cs="Times New Roman"/>
          <w:sz w:val="20"/>
          <w:szCs w:val="20"/>
        </w:rPr>
      </w:pPr>
      <w:r w:rsidRPr="002113ED">
        <w:rPr>
          <w:rFonts w:ascii="Calibri" w:eastAsia="Calibri" w:hAnsi="Calibri" w:cs="Times New Roman"/>
          <w:sz w:val="20"/>
          <w:szCs w:val="20"/>
        </w:rPr>
        <w:t xml:space="preserve">Any content in this document that has been derived from the Australian Curriculum may be used under the terms of the </w:t>
      </w:r>
      <w:hyperlink r:id="rId11" w:history="1">
        <w:r w:rsidRPr="002113ED">
          <w:rPr>
            <w:rStyle w:val="Hyperlink"/>
            <w:sz w:val="20"/>
            <w:szCs w:val="20"/>
          </w:rPr>
          <w:t>Creative Commons Attribution 4.0 International (CC BY)</w:t>
        </w:r>
      </w:hyperlink>
      <w:r w:rsidRPr="002113ED">
        <w:rPr>
          <w:rFonts w:ascii="Calibri" w:eastAsia="Calibri" w:hAnsi="Calibri" w:cs="Times New Roman"/>
          <w:sz w:val="20"/>
          <w:szCs w:val="20"/>
        </w:rPr>
        <w:t xml:space="preserve"> licence. </w:t>
      </w:r>
    </w:p>
    <w:p w14:paraId="1DFCEBE2" w14:textId="77777777" w:rsidR="00DA24D3" w:rsidRPr="002113ED" w:rsidRDefault="00DA24D3" w:rsidP="00DA24D3">
      <w:pPr>
        <w:spacing w:after="0"/>
        <w:rPr>
          <w:rFonts w:ascii="Calibri" w:eastAsia="Calibri" w:hAnsi="Calibri" w:cs="Times New Roman"/>
          <w:sz w:val="20"/>
          <w:szCs w:val="20"/>
        </w:rPr>
      </w:pPr>
      <w:r w:rsidRPr="002113ED">
        <w:rPr>
          <w:rFonts w:ascii="Calibri" w:eastAsia="Calibri" w:hAnsi="Calibri" w:cs="Times New Roman"/>
          <w:sz w:val="20"/>
          <w:szCs w:val="20"/>
        </w:rPr>
        <w:t xml:space="preserve">School Curriculum and Standards Authority </w:t>
      </w:r>
    </w:p>
    <w:p w14:paraId="0AF21093" w14:textId="77777777" w:rsidR="00DA24D3" w:rsidRPr="002113ED" w:rsidRDefault="00DA24D3" w:rsidP="00DA24D3">
      <w:pPr>
        <w:tabs>
          <w:tab w:val="left" w:pos="1418"/>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Street address: </w:t>
      </w:r>
      <w:r w:rsidRPr="002113ED">
        <w:rPr>
          <w:rFonts w:ascii="Calibri" w:eastAsia="Calibri" w:hAnsi="Calibri" w:cs="Times New Roman"/>
          <w:sz w:val="20"/>
          <w:szCs w:val="20"/>
        </w:rPr>
        <w:tab/>
        <w:t xml:space="preserve">303 Sevenoaks Street CANNINGTON WA 6107 </w:t>
      </w:r>
    </w:p>
    <w:p w14:paraId="03729838" w14:textId="72994B93" w:rsidR="00DA24D3" w:rsidRPr="002113ED" w:rsidRDefault="00DA24D3" w:rsidP="00455205">
      <w:pPr>
        <w:tabs>
          <w:tab w:val="left" w:pos="1418"/>
          <w:tab w:val="left" w:pos="6175"/>
          <w:tab w:val="left" w:pos="6225"/>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Postal address: </w:t>
      </w:r>
      <w:r w:rsidRPr="002113ED">
        <w:rPr>
          <w:rFonts w:ascii="Calibri" w:eastAsia="Calibri" w:hAnsi="Calibri" w:cs="Times New Roman"/>
          <w:sz w:val="20"/>
          <w:szCs w:val="20"/>
        </w:rPr>
        <w:tab/>
        <w:t>PO Box 816 CANNINGTON WA 6987</w:t>
      </w:r>
    </w:p>
    <w:p w14:paraId="5E465463" w14:textId="77777777" w:rsidR="00DA24D3" w:rsidRPr="002113ED" w:rsidRDefault="00DA24D3" w:rsidP="00DA24D3">
      <w:pPr>
        <w:tabs>
          <w:tab w:val="left" w:pos="1418"/>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Phone: </w:t>
      </w:r>
      <w:r w:rsidRPr="002113ED">
        <w:rPr>
          <w:rFonts w:ascii="Calibri" w:eastAsia="Calibri" w:hAnsi="Calibri" w:cs="Times New Roman"/>
          <w:sz w:val="20"/>
          <w:szCs w:val="20"/>
        </w:rPr>
        <w:tab/>
        <w:t xml:space="preserve">(08) 9273 6300 </w:t>
      </w:r>
    </w:p>
    <w:p w14:paraId="4B205512" w14:textId="77777777" w:rsidR="00DA24D3" w:rsidRPr="002113ED" w:rsidRDefault="00DA24D3" w:rsidP="00DA24D3">
      <w:pPr>
        <w:tabs>
          <w:tab w:val="left" w:pos="1418"/>
        </w:tabs>
        <w:spacing w:after="0"/>
        <w:rPr>
          <w:rFonts w:ascii="Calibri" w:eastAsia="Calibri" w:hAnsi="Calibri" w:cs="Times New Roman"/>
          <w:sz w:val="20"/>
          <w:szCs w:val="20"/>
        </w:rPr>
      </w:pPr>
      <w:r w:rsidRPr="002113ED">
        <w:rPr>
          <w:rFonts w:ascii="Calibri" w:eastAsia="Calibri" w:hAnsi="Calibri" w:cs="Times New Roman"/>
          <w:sz w:val="20"/>
          <w:szCs w:val="20"/>
        </w:rPr>
        <w:t xml:space="preserve">General email: </w:t>
      </w:r>
      <w:r w:rsidRPr="002113ED">
        <w:rPr>
          <w:rFonts w:ascii="Calibri" w:eastAsia="Calibri" w:hAnsi="Calibri" w:cs="Times New Roman"/>
          <w:sz w:val="20"/>
          <w:szCs w:val="20"/>
        </w:rPr>
        <w:tab/>
      </w:r>
      <w:hyperlink r:id="rId12" w:history="1">
        <w:r w:rsidRPr="002113ED">
          <w:rPr>
            <w:rStyle w:val="Hyperlink"/>
            <w:sz w:val="20"/>
            <w:szCs w:val="20"/>
          </w:rPr>
          <w:t>info@scsa.wa.edu.au</w:t>
        </w:r>
      </w:hyperlink>
      <w:r w:rsidRPr="002113ED">
        <w:rPr>
          <w:rFonts w:ascii="Calibri" w:eastAsia="Calibri" w:hAnsi="Calibri" w:cs="Times New Roman"/>
          <w:sz w:val="20"/>
          <w:szCs w:val="20"/>
        </w:rPr>
        <w:t xml:space="preserve"> </w:t>
      </w:r>
    </w:p>
    <w:p w14:paraId="326C7E17" w14:textId="20453627" w:rsidR="00DA24D3" w:rsidRPr="002113ED" w:rsidRDefault="00DA24D3" w:rsidP="00DA24D3">
      <w:pPr>
        <w:tabs>
          <w:tab w:val="left" w:pos="1418"/>
        </w:tabs>
        <w:spacing w:after="120"/>
        <w:rPr>
          <w:rFonts w:ascii="Calibri" w:eastAsia="Calibri" w:hAnsi="Calibri" w:cs="Times New Roman"/>
          <w:sz w:val="20"/>
          <w:szCs w:val="20"/>
        </w:rPr>
      </w:pPr>
      <w:r w:rsidRPr="002113ED">
        <w:rPr>
          <w:rFonts w:ascii="Calibri" w:eastAsia="Calibri" w:hAnsi="Calibri" w:cs="Times New Roman"/>
          <w:sz w:val="20"/>
          <w:szCs w:val="20"/>
        </w:rPr>
        <w:t xml:space="preserve">Web: </w:t>
      </w:r>
      <w:r w:rsidRPr="002113ED">
        <w:rPr>
          <w:rFonts w:ascii="Calibri" w:eastAsia="Calibri" w:hAnsi="Calibri" w:cs="Times New Roman"/>
          <w:sz w:val="20"/>
          <w:szCs w:val="20"/>
        </w:rPr>
        <w:tab/>
      </w:r>
      <w:hyperlink r:id="rId13" w:history="1">
        <w:r w:rsidRPr="002113ED">
          <w:rPr>
            <w:rStyle w:val="Hyperlink"/>
            <w:sz w:val="20"/>
            <w:szCs w:val="20"/>
          </w:rPr>
          <w:t>www.scsa.wa.edu.au</w:t>
        </w:r>
      </w:hyperlink>
      <w:r w:rsidRPr="002113ED">
        <w:rPr>
          <w:rFonts w:ascii="Calibri" w:eastAsia="Calibri" w:hAnsi="Calibri" w:cs="Times New Roman"/>
          <w:sz w:val="20"/>
          <w:szCs w:val="20"/>
        </w:rPr>
        <w:t xml:space="preserve"> </w:t>
      </w:r>
    </w:p>
    <w:p w14:paraId="08FAB724" w14:textId="3A59DAEB" w:rsidR="002113ED" w:rsidRPr="002113ED" w:rsidRDefault="00A046C9" w:rsidP="002113ED">
      <w:pPr>
        <w:pStyle w:val="Footer"/>
        <w:tabs>
          <w:tab w:val="clear" w:pos="4513"/>
          <w:tab w:val="clear" w:pos="9026"/>
          <w:tab w:val="left" w:pos="2674"/>
        </w:tabs>
        <w:rPr>
          <w:sz w:val="20"/>
          <w:szCs w:val="20"/>
        </w:rPr>
      </w:pPr>
      <w:r w:rsidRPr="002113ED">
        <w:rPr>
          <w:sz w:val="20"/>
          <w:szCs w:val="20"/>
        </w:rPr>
        <w:t>2019/26392v</w:t>
      </w:r>
      <w:r w:rsidR="00A269A8">
        <w:rPr>
          <w:sz w:val="20"/>
          <w:szCs w:val="20"/>
        </w:rPr>
        <w:t>5</w:t>
      </w:r>
    </w:p>
    <w:p w14:paraId="6E63B15F" w14:textId="6D0C392F" w:rsidR="002113ED" w:rsidRPr="002113ED" w:rsidRDefault="002113ED" w:rsidP="002113ED">
      <w:pPr>
        <w:pStyle w:val="Footer"/>
        <w:tabs>
          <w:tab w:val="clear" w:pos="4513"/>
          <w:tab w:val="clear" w:pos="9026"/>
          <w:tab w:val="left" w:pos="2674"/>
        </w:tabs>
        <w:rPr>
          <w:rFonts w:ascii="Calibri Light" w:eastAsia="Calibri" w:hAnsi="Calibri Light" w:cs="Calibri Light"/>
          <w:color w:val="A6A6A6"/>
          <w:sz w:val="20"/>
          <w:szCs w:val="20"/>
        </w:rPr>
      </w:pPr>
      <w:r w:rsidRPr="002113ED">
        <w:rPr>
          <w:rFonts w:ascii="Calibri Light" w:eastAsia="Calibri" w:hAnsi="Calibri Light" w:cs="Calibri Light"/>
          <w:color w:val="A6A6A6"/>
          <w:sz w:val="20"/>
          <w:szCs w:val="20"/>
        </w:rPr>
        <w:t>Cover photo credit: SDI Productions via iStock</w:t>
      </w:r>
    </w:p>
    <w:sdt>
      <w:sdtPr>
        <w:rPr>
          <w:b w:val="0"/>
          <w:color w:val="auto"/>
          <w:sz w:val="22"/>
          <w:szCs w:val="22"/>
        </w:rPr>
        <w:id w:val="-1568101461"/>
        <w:docPartObj>
          <w:docPartGallery w:val="Table of Contents"/>
          <w:docPartUnique/>
        </w:docPartObj>
      </w:sdtPr>
      <w:sdtEndPr>
        <w:rPr>
          <w:bCs/>
          <w:noProof/>
        </w:rPr>
      </w:sdtEndPr>
      <w:sdtContent>
        <w:p w14:paraId="5D95F238" w14:textId="77777777" w:rsidR="007863B8" w:rsidRPr="00613B91" w:rsidRDefault="007863B8" w:rsidP="007863B8">
          <w:pPr>
            <w:pStyle w:val="H1"/>
            <w:spacing w:after="240"/>
            <w:rPr>
              <w:rFonts w:cstheme="minorHAnsi"/>
              <w:color w:val="009688"/>
              <w:sz w:val="36"/>
              <w:szCs w:val="36"/>
            </w:rPr>
          </w:pPr>
          <w:r w:rsidRPr="00613B91">
            <w:rPr>
              <w:color w:val="009688"/>
              <w:sz w:val="36"/>
              <w:szCs w:val="36"/>
            </w:rPr>
            <w:t>Contents</w:t>
          </w:r>
        </w:p>
        <w:p w14:paraId="2AAE4427" w14:textId="3D4F55E3" w:rsidR="00A127B8" w:rsidRDefault="007863B8">
          <w:pPr>
            <w:pStyle w:val="TOC1"/>
            <w:rPr>
              <w:rFonts w:eastAsiaTheme="minorEastAsia"/>
              <w:b w:val="0"/>
              <w:kern w:val="2"/>
              <w:sz w:val="24"/>
              <w:szCs w:val="24"/>
              <w:lang w:eastAsia="en-AU"/>
              <w14:ligatures w14:val="standardContextual"/>
            </w:rPr>
          </w:pPr>
          <w:r>
            <w:rPr>
              <w:bCs/>
            </w:rPr>
            <w:fldChar w:fldCharType="begin"/>
          </w:r>
          <w:r>
            <w:rPr>
              <w:bCs/>
            </w:rPr>
            <w:instrText xml:space="preserve"> TOC \o "1-3" \h \z \u </w:instrText>
          </w:r>
          <w:r>
            <w:rPr>
              <w:bCs/>
            </w:rPr>
            <w:fldChar w:fldCharType="separate"/>
          </w:r>
          <w:hyperlink w:anchor="_Toc169780359" w:history="1">
            <w:r w:rsidR="00A127B8" w:rsidRPr="00CA3D5B">
              <w:rPr>
                <w:rStyle w:val="Hyperlink"/>
              </w:rPr>
              <w:t>Introduction</w:t>
            </w:r>
            <w:r w:rsidR="00A127B8">
              <w:rPr>
                <w:webHidden/>
              </w:rPr>
              <w:tab/>
            </w:r>
            <w:r w:rsidR="00A127B8">
              <w:rPr>
                <w:webHidden/>
              </w:rPr>
              <w:fldChar w:fldCharType="begin"/>
            </w:r>
            <w:r w:rsidR="00A127B8">
              <w:rPr>
                <w:webHidden/>
              </w:rPr>
              <w:instrText xml:space="preserve"> PAGEREF _Toc169780359 \h </w:instrText>
            </w:r>
            <w:r w:rsidR="00A127B8">
              <w:rPr>
                <w:webHidden/>
              </w:rPr>
            </w:r>
            <w:r w:rsidR="00A127B8">
              <w:rPr>
                <w:webHidden/>
              </w:rPr>
              <w:fldChar w:fldCharType="separate"/>
            </w:r>
            <w:r w:rsidR="00A127B8">
              <w:rPr>
                <w:webHidden/>
              </w:rPr>
              <w:t>1</w:t>
            </w:r>
            <w:r w:rsidR="00A127B8">
              <w:rPr>
                <w:webHidden/>
              </w:rPr>
              <w:fldChar w:fldCharType="end"/>
            </w:r>
          </w:hyperlink>
        </w:p>
        <w:p w14:paraId="7A796149" w14:textId="66067439" w:rsidR="00A127B8" w:rsidRDefault="00A127B8">
          <w:pPr>
            <w:pStyle w:val="TOC1"/>
            <w:rPr>
              <w:rFonts w:eastAsiaTheme="minorEastAsia"/>
              <w:b w:val="0"/>
              <w:kern w:val="2"/>
              <w:sz w:val="24"/>
              <w:szCs w:val="24"/>
              <w:lang w:eastAsia="en-AU"/>
              <w14:ligatures w14:val="standardContextual"/>
            </w:rPr>
          </w:pPr>
          <w:hyperlink w:anchor="_Toc169780360" w:history="1">
            <w:r w:rsidRPr="00CA3D5B">
              <w:rPr>
                <w:rStyle w:val="Hyperlink"/>
              </w:rPr>
              <w:t>Enrolment criteria</w:t>
            </w:r>
            <w:r>
              <w:rPr>
                <w:webHidden/>
              </w:rPr>
              <w:tab/>
            </w:r>
            <w:r>
              <w:rPr>
                <w:webHidden/>
              </w:rPr>
              <w:fldChar w:fldCharType="begin"/>
            </w:r>
            <w:r>
              <w:rPr>
                <w:webHidden/>
              </w:rPr>
              <w:instrText xml:space="preserve"> PAGEREF _Toc169780360 \h </w:instrText>
            </w:r>
            <w:r>
              <w:rPr>
                <w:webHidden/>
              </w:rPr>
            </w:r>
            <w:r>
              <w:rPr>
                <w:webHidden/>
              </w:rPr>
              <w:fldChar w:fldCharType="separate"/>
            </w:r>
            <w:r>
              <w:rPr>
                <w:webHidden/>
              </w:rPr>
              <w:t>1</w:t>
            </w:r>
            <w:r>
              <w:rPr>
                <w:webHidden/>
              </w:rPr>
              <w:fldChar w:fldCharType="end"/>
            </w:r>
          </w:hyperlink>
        </w:p>
        <w:p w14:paraId="1D9622EF" w14:textId="12DD5B4D" w:rsidR="00A127B8" w:rsidRDefault="00A127B8">
          <w:pPr>
            <w:pStyle w:val="TOC1"/>
            <w:rPr>
              <w:rFonts w:eastAsiaTheme="minorEastAsia"/>
              <w:b w:val="0"/>
              <w:kern w:val="2"/>
              <w:sz w:val="24"/>
              <w:szCs w:val="24"/>
              <w:lang w:eastAsia="en-AU"/>
              <w14:ligatures w14:val="standardContextual"/>
            </w:rPr>
          </w:pPr>
          <w:hyperlink w:anchor="_Toc169780361" w:history="1">
            <w:r w:rsidRPr="00CA3D5B">
              <w:rPr>
                <w:rStyle w:val="Hyperlink"/>
              </w:rPr>
              <w:t>Five steps to apply for a WACE language course</w:t>
            </w:r>
            <w:r>
              <w:rPr>
                <w:webHidden/>
              </w:rPr>
              <w:tab/>
            </w:r>
            <w:r>
              <w:rPr>
                <w:webHidden/>
              </w:rPr>
              <w:fldChar w:fldCharType="begin"/>
            </w:r>
            <w:r>
              <w:rPr>
                <w:webHidden/>
              </w:rPr>
              <w:instrText xml:space="preserve"> PAGEREF _Toc169780361 \h </w:instrText>
            </w:r>
            <w:r>
              <w:rPr>
                <w:webHidden/>
              </w:rPr>
            </w:r>
            <w:r>
              <w:rPr>
                <w:webHidden/>
              </w:rPr>
              <w:fldChar w:fldCharType="separate"/>
            </w:r>
            <w:r>
              <w:rPr>
                <w:webHidden/>
              </w:rPr>
              <w:t>1</w:t>
            </w:r>
            <w:r>
              <w:rPr>
                <w:webHidden/>
              </w:rPr>
              <w:fldChar w:fldCharType="end"/>
            </w:r>
          </w:hyperlink>
        </w:p>
        <w:p w14:paraId="23C6F694" w14:textId="0ED28BA0" w:rsidR="00A127B8" w:rsidRDefault="00A127B8">
          <w:pPr>
            <w:pStyle w:val="TOC1"/>
            <w:rPr>
              <w:rFonts w:eastAsiaTheme="minorEastAsia"/>
              <w:b w:val="0"/>
              <w:kern w:val="2"/>
              <w:sz w:val="24"/>
              <w:szCs w:val="24"/>
              <w:lang w:eastAsia="en-AU"/>
              <w14:ligatures w14:val="standardContextual"/>
            </w:rPr>
          </w:pPr>
          <w:hyperlink w:anchor="_Toc169780362" w:history="1">
            <w:r w:rsidRPr="00CA3D5B">
              <w:rPr>
                <w:rStyle w:val="Hyperlink"/>
                <w:rFonts w:cs="Arial"/>
                <w:lang w:val="en-GB"/>
              </w:rPr>
              <w:t>Student</w:t>
            </w:r>
            <w:r w:rsidRPr="00CA3D5B">
              <w:rPr>
                <w:rStyle w:val="Hyperlink"/>
              </w:rPr>
              <w:t xml:space="preserve"> </w:t>
            </w:r>
            <w:r w:rsidRPr="00CA3D5B">
              <w:rPr>
                <w:rStyle w:val="Hyperlink"/>
                <w:rFonts w:cs="Arial"/>
                <w:lang w:val="en-GB"/>
              </w:rPr>
              <w:t>checklist for WACE Language Applications</w:t>
            </w:r>
            <w:r>
              <w:rPr>
                <w:webHidden/>
              </w:rPr>
              <w:tab/>
            </w:r>
            <w:r>
              <w:rPr>
                <w:webHidden/>
              </w:rPr>
              <w:fldChar w:fldCharType="begin"/>
            </w:r>
            <w:r>
              <w:rPr>
                <w:webHidden/>
              </w:rPr>
              <w:instrText xml:space="preserve"> PAGEREF _Toc169780362 \h </w:instrText>
            </w:r>
            <w:r>
              <w:rPr>
                <w:webHidden/>
              </w:rPr>
            </w:r>
            <w:r>
              <w:rPr>
                <w:webHidden/>
              </w:rPr>
              <w:fldChar w:fldCharType="separate"/>
            </w:r>
            <w:r>
              <w:rPr>
                <w:webHidden/>
              </w:rPr>
              <w:t>2</w:t>
            </w:r>
            <w:r>
              <w:rPr>
                <w:webHidden/>
              </w:rPr>
              <w:fldChar w:fldCharType="end"/>
            </w:r>
          </w:hyperlink>
        </w:p>
        <w:p w14:paraId="22EE57BF" w14:textId="19A47E01" w:rsidR="00A127B8" w:rsidRDefault="00A127B8">
          <w:pPr>
            <w:pStyle w:val="TOC1"/>
            <w:rPr>
              <w:rFonts w:eastAsiaTheme="minorEastAsia"/>
              <w:b w:val="0"/>
              <w:kern w:val="2"/>
              <w:sz w:val="24"/>
              <w:szCs w:val="24"/>
              <w:lang w:eastAsia="en-AU"/>
              <w14:ligatures w14:val="standardContextual"/>
            </w:rPr>
          </w:pPr>
          <w:hyperlink w:anchor="_Toc169780363" w:history="1">
            <w:r w:rsidRPr="00CA3D5B">
              <w:rPr>
                <w:rStyle w:val="Hyperlink"/>
              </w:rPr>
              <w:t>Step 1: Log in to the student portal</w:t>
            </w:r>
            <w:r>
              <w:rPr>
                <w:webHidden/>
              </w:rPr>
              <w:tab/>
            </w:r>
            <w:r>
              <w:rPr>
                <w:webHidden/>
              </w:rPr>
              <w:fldChar w:fldCharType="begin"/>
            </w:r>
            <w:r>
              <w:rPr>
                <w:webHidden/>
              </w:rPr>
              <w:instrText xml:space="preserve"> PAGEREF _Toc169780363 \h </w:instrText>
            </w:r>
            <w:r>
              <w:rPr>
                <w:webHidden/>
              </w:rPr>
            </w:r>
            <w:r>
              <w:rPr>
                <w:webHidden/>
              </w:rPr>
              <w:fldChar w:fldCharType="separate"/>
            </w:r>
            <w:r>
              <w:rPr>
                <w:webHidden/>
              </w:rPr>
              <w:t>3</w:t>
            </w:r>
            <w:r>
              <w:rPr>
                <w:webHidden/>
              </w:rPr>
              <w:fldChar w:fldCharType="end"/>
            </w:r>
          </w:hyperlink>
        </w:p>
        <w:p w14:paraId="2CA8F4E8" w14:textId="7D0B5DBC"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4" w:history="1">
            <w:r w:rsidRPr="00CA3D5B">
              <w:rPr>
                <w:rStyle w:val="Hyperlink"/>
                <w:noProof/>
              </w:rPr>
              <w:t>Set up your personal email address</w:t>
            </w:r>
            <w:r>
              <w:rPr>
                <w:noProof/>
                <w:webHidden/>
              </w:rPr>
              <w:tab/>
            </w:r>
            <w:r>
              <w:rPr>
                <w:noProof/>
                <w:webHidden/>
              </w:rPr>
              <w:fldChar w:fldCharType="begin"/>
            </w:r>
            <w:r>
              <w:rPr>
                <w:noProof/>
                <w:webHidden/>
              </w:rPr>
              <w:instrText xml:space="preserve"> PAGEREF _Toc169780364 \h </w:instrText>
            </w:r>
            <w:r>
              <w:rPr>
                <w:noProof/>
                <w:webHidden/>
              </w:rPr>
            </w:r>
            <w:r>
              <w:rPr>
                <w:noProof/>
                <w:webHidden/>
              </w:rPr>
              <w:fldChar w:fldCharType="separate"/>
            </w:r>
            <w:r>
              <w:rPr>
                <w:noProof/>
                <w:webHidden/>
              </w:rPr>
              <w:t>4</w:t>
            </w:r>
            <w:r>
              <w:rPr>
                <w:noProof/>
                <w:webHidden/>
              </w:rPr>
              <w:fldChar w:fldCharType="end"/>
            </w:r>
          </w:hyperlink>
        </w:p>
        <w:p w14:paraId="68C83CCC" w14:textId="0C4BEF6F"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5" w:history="1">
            <w:r w:rsidRPr="00CA3D5B">
              <w:rPr>
                <w:rStyle w:val="Hyperlink"/>
                <w:noProof/>
              </w:rPr>
              <w:t>Set up your new password</w:t>
            </w:r>
            <w:r>
              <w:rPr>
                <w:noProof/>
                <w:webHidden/>
              </w:rPr>
              <w:tab/>
            </w:r>
            <w:r>
              <w:rPr>
                <w:noProof/>
                <w:webHidden/>
              </w:rPr>
              <w:fldChar w:fldCharType="begin"/>
            </w:r>
            <w:r>
              <w:rPr>
                <w:noProof/>
                <w:webHidden/>
              </w:rPr>
              <w:instrText xml:space="preserve"> PAGEREF _Toc169780365 \h </w:instrText>
            </w:r>
            <w:r>
              <w:rPr>
                <w:noProof/>
                <w:webHidden/>
              </w:rPr>
            </w:r>
            <w:r>
              <w:rPr>
                <w:noProof/>
                <w:webHidden/>
              </w:rPr>
              <w:fldChar w:fldCharType="separate"/>
            </w:r>
            <w:r>
              <w:rPr>
                <w:noProof/>
                <w:webHidden/>
              </w:rPr>
              <w:t>5</w:t>
            </w:r>
            <w:r>
              <w:rPr>
                <w:noProof/>
                <w:webHidden/>
              </w:rPr>
              <w:fldChar w:fldCharType="end"/>
            </w:r>
          </w:hyperlink>
        </w:p>
        <w:p w14:paraId="64D15A1D" w14:textId="05E71FBD"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6" w:history="1">
            <w:r w:rsidRPr="00CA3D5B">
              <w:rPr>
                <w:rStyle w:val="Hyperlink"/>
                <w:noProof/>
              </w:rPr>
              <w:t>Complete your Student Declaration and Permission</w:t>
            </w:r>
            <w:r>
              <w:rPr>
                <w:noProof/>
                <w:webHidden/>
              </w:rPr>
              <w:tab/>
            </w:r>
            <w:r>
              <w:rPr>
                <w:noProof/>
                <w:webHidden/>
              </w:rPr>
              <w:fldChar w:fldCharType="begin"/>
            </w:r>
            <w:r>
              <w:rPr>
                <w:noProof/>
                <w:webHidden/>
              </w:rPr>
              <w:instrText xml:space="preserve"> PAGEREF _Toc169780366 \h </w:instrText>
            </w:r>
            <w:r>
              <w:rPr>
                <w:noProof/>
                <w:webHidden/>
              </w:rPr>
            </w:r>
            <w:r>
              <w:rPr>
                <w:noProof/>
                <w:webHidden/>
              </w:rPr>
              <w:fldChar w:fldCharType="separate"/>
            </w:r>
            <w:r>
              <w:rPr>
                <w:noProof/>
                <w:webHidden/>
              </w:rPr>
              <w:t>5</w:t>
            </w:r>
            <w:r>
              <w:rPr>
                <w:noProof/>
                <w:webHidden/>
              </w:rPr>
              <w:fldChar w:fldCharType="end"/>
            </w:r>
          </w:hyperlink>
        </w:p>
        <w:p w14:paraId="4E7AFBFA" w14:textId="12546FD5"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7" w:history="1">
            <w:r w:rsidRPr="00CA3D5B">
              <w:rPr>
                <w:rStyle w:val="Hyperlink"/>
                <w:noProof/>
              </w:rPr>
              <w:t>Returning to the student portal</w:t>
            </w:r>
            <w:r>
              <w:rPr>
                <w:noProof/>
                <w:webHidden/>
              </w:rPr>
              <w:tab/>
            </w:r>
            <w:r>
              <w:rPr>
                <w:noProof/>
                <w:webHidden/>
              </w:rPr>
              <w:fldChar w:fldCharType="begin"/>
            </w:r>
            <w:r>
              <w:rPr>
                <w:noProof/>
                <w:webHidden/>
              </w:rPr>
              <w:instrText xml:space="preserve"> PAGEREF _Toc169780367 \h </w:instrText>
            </w:r>
            <w:r>
              <w:rPr>
                <w:noProof/>
                <w:webHidden/>
              </w:rPr>
            </w:r>
            <w:r>
              <w:rPr>
                <w:noProof/>
                <w:webHidden/>
              </w:rPr>
              <w:fldChar w:fldCharType="separate"/>
            </w:r>
            <w:r>
              <w:rPr>
                <w:noProof/>
                <w:webHidden/>
              </w:rPr>
              <w:t>6</w:t>
            </w:r>
            <w:r>
              <w:rPr>
                <w:noProof/>
                <w:webHidden/>
              </w:rPr>
              <w:fldChar w:fldCharType="end"/>
            </w:r>
          </w:hyperlink>
        </w:p>
        <w:p w14:paraId="5F217FCF" w14:textId="44517935" w:rsidR="00A127B8" w:rsidRDefault="00A127B8">
          <w:pPr>
            <w:pStyle w:val="TOC1"/>
            <w:rPr>
              <w:rFonts w:eastAsiaTheme="minorEastAsia"/>
              <w:b w:val="0"/>
              <w:kern w:val="2"/>
              <w:sz w:val="24"/>
              <w:szCs w:val="24"/>
              <w:lang w:eastAsia="en-AU"/>
              <w14:ligatures w14:val="standardContextual"/>
            </w:rPr>
          </w:pPr>
          <w:hyperlink w:anchor="_Toc169780368" w:history="1">
            <w:r w:rsidRPr="00CA3D5B">
              <w:rPr>
                <w:rStyle w:val="Hyperlink"/>
              </w:rPr>
              <w:t>Step 2: Start your language application</w:t>
            </w:r>
            <w:r>
              <w:rPr>
                <w:webHidden/>
              </w:rPr>
              <w:tab/>
            </w:r>
            <w:r>
              <w:rPr>
                <w:webHidden/>
              </w:rPr>
              <w:fldChar w:fldCharType="begin"/>
            </w:r>
            <w:r>
              <w:rPr>
                <w:webHidden/>
              </w:rPr>
              <w:instrText xml:space="preserve"> PAGEREF _Toc169780368 \h </w:instrText>
            </w:r>
            <w:r>
              <w:rPr>
                <w:webHidden/>
              </w:rPr>
            </w:r>
            <w:r>
              <w:rPr>
                <w:webHidden/>
              </w:rPr>
              <w:fldChar w:fldCharType="separate"/>
            </w:r>
            <w:r>
              <w:rPr>
                <w:webHidden/>
              </w:rPr>
              <w:t>7</w:t>
            </w:r>
            <w:r>
              <w:rPr>
                <w:webHidden/>
              </w:rPr>
              <w:fldChar w:fldCharType="end"/>
            </w:r>
          </w:hyperlink>
        </w:p>
        <w:p w14:paraId="233107CF" w14:textId="03E5248C"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69" w:history="1">
            <w:r w:rsidRPr="00CA3D5B">
              <w:rPr>
                <w:rStyle w:val="Hyperlink"/>
                <w:noProof/>
              </w:rPr>
              <w:t>Your details</w:t>
            </w:r>
            <w:r>
              <w:rPr>
                <w:noProof/>
                <w:webHidden/>
              </w:rPr>
              <w:tab/>
            </w:r>
            <w:r>
              <w:rPr>
                <w:noProof/>
                <w:webHidden/>
              </w:rPr>
              <w:fldChar w:fldCharType="begin"/>
            </w:r>
            <w:r>
              <w:rPr>
                <w:noProof/>
                <w:webHidden/>
              </w:rPr>
              <w:instrText xml:space="preserve"> PAGEREF _Toc169780369 \h </w:instrText>
            </w:r>
            <w:r>
              <w:rPr>
                <w:noProof/>
                <w:webHidden/>
              </w:rPr>
            </w:r>
            <w:r>
              <w:rPr>
                <w:noProof/>
                <w:webHidden/>
              </w:rPr>
              <w:fldChar w:fldCharType="separate"/>
            </w:r>
            <w:r>
              <w:rPr>
                <w:noProof/>
                <w:webHidden/>
              </w:rPr>
              <w:t>7</w:t>
            </w:r>
            <w:r>
              <w:rPr>
                <w:noProof/>
                <w:webHidden/>
              </w:rPr>
              <w:fldChar w:fldCharType="end"/>
            </w:r>
          </w:hyperlink>
        </w:p>
        <w:p w14:paraId="2B056159" w14:textId="12CA8B7D"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0" w:history="1">
            <w:r w:rsidRPr="00CA3D5B">
              <w:rPr>
                <w:rStyle w:val="Hyperlink"/>
                <w:noProof/>
              </w:rPr>
              <w:t>Language application</w:t>
            </w:r>
            <w:r>
              <w:rPr>
                <w:noProof/>
                <w:webHidden/>
              </w:rPr>
              <w:tab/>
            </w:r>
            <w:r>
              <w:rPr>
                <w:noProof/>
                <w:webHidden/>
              </w:rPr>
              <w:fldChar w:fldCharType="begin"/>
            </w:r>
            <w:r>
              <w:rPr>
                <w:noProof/>
                <w:webHidden/>
              </w:rPr>
              <w:instrText xml:space="preserve"> PAGEREF _Toc169780370 \h </w:instrText>
            </w:r>
            <w:r>
              <w:rPr>
                <w:noProof/>
                <w:webHidden/>
              </w:rPr>
            </w:r>
            <w:r>
              <w:rPr>
                <w:noProof/>
                <w:webHidden/>
              </w:rPr>
              <w:fldChar w:fldCharType="separate"/>
            </w:r>
            <w:r>
              <w:rPr>
                <w:noProof/>
                <w:webHidden/>
              </w:rPr>
              <w:t>9</w:t>
            </w:r>
            <w:r>
              <w:rPr>
                <w:noProof/>
                <w:webHidden/>
              </w:rPr>
              <w:fldChar w:fldCharType="end"/>
            </w:r>
          </w:hyperlink>
        </w:p>
        <w:p w14:paraId="0874624F" w14:textId="4785F59C"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1" w:history="1">
            <w:r w:rsidRPr="00CA3D5B">
              <w:rPr>
                <w:rStyle w:val="Hyperlink"/>
                <w:noProof/>
              </w:rPr>
              <w:t>Educational information</w:t>
            </w:r>
            <w:r>
              <w:rPr>
                <w:noProof/>
                <w:webHidden/>
              </w:rPr>
              <w:tab/>
            </w:r>
            <w:r>
              <w:rPr>
                <w:noProof/>
                <w:webHidden/>
              </w:rPr>
              <w:fldChar w:fldCharType="begin"/>
            </w:r>
            <w:r>
              <w:rPr>
                <w:noProof/>
                <w:webHidden/>
              </w:rPr>
              <w:instrText xml:space="preserve"> PAGEREF _Toc169780371 \h </w:instrText>
            </w:r>
            <w:r>
              <w:rPr>
                <w:noProof/>
                <w:webHidden/>
              </w:rPr>
            </w:r>
            <w:r>
              <w:rPr>
                <w:noProof/>
                <w:webHidden/>
              </w:rPr>
              <w:fldChar w:fldCharType="separate"/>
            </w:r>
            <w:r>
              <w:rPr>
                <w:noProof/>
                <w:webHidden/>
              </w:rPr>
              <w:t>10</w:t>
            </w:r>
            <w:r>
              <w:rPr>
                <w:noProof/>
                <w:webHidden/>
              </w:rPr>
              <w:fldChar w:fldCharType="end"/>
            </w:r>
          </w:hyperlink>
        </w:p>
        <w:p w14:paraId="73EC3568" w14:textId="50B2FCB0"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2" w:history="1">
            <w:r w:rsidRPr="00CA3D5B">
              <w:rPr>
                <w:rStyle w:val="Hyperlink"/>
                <w:noProof/>
              </w:rPr>
              <w:t>Residential information</w:t>
            </w:r>
            <w:r>
              <w:rPr>
                <w:noProof/>
                <w:webHidden/>
              </w:rPr>
              <w:tab/>
            </w:r>
            <w:r>
              <w:rPr>
                <w:noProof/>
                <w:webHidden/>
              </w:rPr>
              <w:fldChar w:fldCharType="begin"/>
            </w:r>
            <w:r>
              <w:rPr>
                <w:noProof/>
                <w:webHidden/>
              </w:rPr>
              <w:instrText xml:space="preserve"> PAGEREF _Toc169780372 \h </w:instrText>
            </w:r>
            <w:r>
              <w:rPr>
                <w:noProof/>
                <w:webHidden/>
              </w:rPr>
            </w:r>
            <w:r>
              <w:rPr>
                <w:noProof/>
                <w:webHidden/>
              </w:rPr>
              <w:fldChar w:fldCharType="separate"/>
            </w:r>
            <w:r>
              <w:rPr>
                <w:noProof/>
                <w:webHidden/>
              </w:rPr>
              <w:t>13</w:t>
            </w:r>
            <w:r>
              <w:rPr>
                <w:noProof/>
                <w:webHidden/>
              </w:rPr>
              <w:fldChar w:fldCharType="end"/>
            </w:r>
          </w:hyperlink>
        </w:p>
        <w:p w14:paraId="47C9C646" w14:textId="3C0DA66E"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3" w:history="1">
            <w:r w:rsidRPr="00CA3D5B">
              <w:rPr>
                <w:rStyle w:val="Hyperlink"/>
                <w:noProof/>
              </w:rPr>
              <w:t>Linguistic background</w:t>
            </w:r>
            <w:r>
              <w:rPr>
                <w:noProof/>
                <w:webHidden/>
              </w:rPr>
              <w:tab/>
            </w:r>
            <w:r>
              <w:rPr>
                <w:noProof/>
                <w:webHidden/>
              </w:rPr>
              <w:fldChar w:fldCharType="begin"/>
            </w:r>
            <w:r>
              <w:rPr>
                <w:noProof/>
                <w:webHidden/>
              </w:rPr>
              <w:instrText xml:space="preserve"> PAGEREF _Toc169780373 \h </w:instrText>
            </w:r>
            <w:r>
              <w:rPr>
                <w:noProof/>
                <w:webHidden/>
              </w:rPr>
            </w:r>
            <w:r>
              <w:rPr>
                <w:noProof/>
                <w:webHidden/>
              </w:rPr>
              <w:fldChar w:fldCharType="separate"/>
            </w:r>
            <w:r>
              <w:rPr>
                <w:noProof/>
                <w:webHidden/>
              </w:rPr>
              <w:t>17</w:t>
            </w:r>
            <w:r>
              <w:rPr>
                <w:noProof/>
                <w:webHidden/>
              </w:rPr>
              <w:fldChar w:fldCharType="end"/>
            </w:r>
          </w:hyperlink>
        </w:p>
        <w:p w14:paraId="22C8500F" w14:textId="53AF56DB" w:rsidR="00A127B8" w:rsidRDefault="00A127B8">
          <w:pPr>
            <w:pStyle w:val="TOC1"/>
            <w:rPr>
              <w:rFonts w:eastAsiaTheme="minorEastAsia"/>
              <w:b w:val="0"/>
              <w:kern w:val="2"/>
              <w:sz w:val="24"/>
              <w:szCs w:val="24"/>
              <w:lang w:eastAsia="en-AU"/>
              <w14:ligatures w14:val="standardContextual"/>
            </w:rPr>
          </w:pPr>
          <w:hyperlink w:anchor="_Toc169780374" w:history="1">
            <w:r w:rsidRPr="00CA3D5B">
              <w:rPr>
                <w:rStyle w:val="Hyperlink"/>
              </w:rPr>
              <w:t>Step 3: Upload your supporting documents</w:t>
            </w:r>
            <w:r>
              <w:rPr>
                <w:webHidden/>
              </w:rPr>
              <w:tab/>
            </w:r>
            <w:r>
              <w:rPr>
                <w:webHidden/>
              </w:rPr>
              <w:fldChar w:fldCharType="begin"/>
            </w:r>
            <w:r>
              <w:rPr>
                <w:webHidden/>
              </w:rPr>
              <w:instrText xml:space="preserve"> PAGEREF _Toc169780374 \h </w:instrText>
            </w:r>
            <w:r>
              <w:rPr>
                <w:webHidden/>
              </w:rPr>
            </w:r>
            <w:r>
              <w:rPr>
                <w:webHidden/>
              </w:rPr>
              <w:fldChar w:fldCharType="separate"/>
            </w:r>
            <w:r>
              <w:rPr>
                <w:webHidden/>
              </w:rPr>
              <w:t>20</w:t>
            </w:r>
            <w:r>
              <w:rPr>
                <w:webHidden/>
              </w:rPr>
              <w:fldChar w:fldCharType="end"/>
            </w:r>
          </w:hyperlink>
        </w:p>
        <w:p w14:paraId="79B4271D" w14:textId="73956784"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5" w:history="1">
            <w:r w:rsidRPr="00CA3D5B">
              <w:rPr>
                <w:rStyle w:val="Hyperlink"/>
                <w:noProof/>
              </w:rPr>
              <w:t>Supporting documents</w:t>
            </w:r>
            <w:r>
              <w:rPr>
                <w:noProof/>
                <w:webHidden/>
              </w:rPr>
              <w:tab/>
            </w:r>
            <w:r>
              <w:rPr>
                <w:noProof/>
                <w:webHidden/>
              </w:rPr>
              <w:fldChar w:fldCharType="begin"/>
            </w:r>
            <w:r>
              <w:rPr>
                <w:noProof/>
                <w:webHidden/>
              </w:rPr>
              <w:instrText xml:space="preserve"> PAGEREF _Toc169780375 \h </w:instrText>
            </w:r>
            <w:r>
              <w:rPr>
                <w:noProof/>
                <w:webHidden/>
              </w:rPr>
            </w:r>
            <w:r>
              <w:rPr>
                <w:noProof/>
                <w:webHidden/>
              </w:rPr>
              <w:fldChar w:fldCharType="separate"/>
            </w:r>
            <w:r>
              <w:rPr>
                <w:noProof/>
                <w:webHidden/>
              </w:rPr>
              <w:t>20</w:t>
            </w:r>
            <w:r>
              <w:rPr>
                <w:noProof/>
                <w:webHidden/>
              </w:rPr>
              <w:fldChar w:fldCharType="end"/>
            </w:r>
          </w:hyperlink>
        </w:p>
        <w:p w14:paraId="0F4D714F" w14:textId="5BAD23D5" w:rsidR="00A127B8" w:rsidRDefault="00A127B8">
          <w:pPr>
            <w:pStyle w:val="TOC1"/>
            <w:rPr>
              <w:rFonts w:eastAsiaTheme="minorEastAsia"/>
              <w:b w:val="0"/>
              <w:kern w:val="2"/>
              <w:sz w:val="24"/>
              <w:szCs w:val="24"/>
              <w:lang w:eastAsia="en-AU"/>
              <w14:ligatures w14:val="standardContextual"/>
            </w:rPr>
          </w:pPr>
          <w:hyperlink w:anchor="_Toc169780376" w:history="1">
            <w:r w:rsidRPr="00CA3D5B">
              <w:rPr>
                <w:rStyle w:val="Hyperlink"/>
              </w:rPr>
              <w:t>Step 4: Submit your WACE language application</w:t>
            </w:r>
            <w:r>
              <w:rPr>
                <w:webHidden/>
              </w:rPr>
              <w:tab/>
            </w:r>
            <w:r>
              <w:rPr>
                <w:webHidden/>
              </w:rPr>
              <w:fldChar w:fldCharType="begin"/>
            </w:r>
            <w:r>
              <w:rPr>
                <w:webHidden/>
              </w:rPr>
              <w:instrText xml:space="preserve"> PAGEREF _Toc169780376 \h </w:instrText>
            </w:r>
            <w:r>
              <w:rPr>
                <w:webHidden/>
              </w:rPr>
            </w:r>
            <w:r>
              <w:rPr>
                <w:webHidden/>
              </w:rPr>
              <w:fldChar w:fldCharType="separate"/>
            </w:r>
            <w:r>
              <w:rPr>
                <w:webHidden/>
              </w:rPr>
              <w:t>21</w:t>
            </w:r>
            <w:r>
              <w:rPr>
                <w:webHidden/>
              </w:rPr>
              <w:fldChar w:fldCharType="end"/>
            </w:r>
          </w:hyperlink>
        </w:p>
        <w:p w14:paraId="29009B39" w14:textId="29743742" w:rsidR="00A127B8" w:rsidRDefault="00A127B8">
          <w:pPr>
            <w:pStyle w:val="TOC2"/>
            <w:tabs>
              <w:tab w:val="right" w:leader="dot" w:pos="9016"/>
            </w:tabs>
            <w:rPr>
              <w:rFonts w:eastAsiaTheme="minorEastAsia"/>
              <w:noProof/>
              <w:kern w:val="2"/>
              <w:sz w:val="24"/>
              <w:szCs w:val="24"/>
              <w:lang w:eastAsia="en-AU"/>
              <w14:ligatures w14:val="standardContextual"/>
            </w:rPr>
          </w:pPr>
          <w:hyperlink w:anchor="_Toc169780377" w:history="1">
            <w:r w:rsidRPr="00CA3D5B">
              <w:rPr>
                <w:rStyle w:val="Hyperlink"/>
                <w:noProof/>
              </w:rPr>
              <w:t>Amend your WACE language application</w:t>
            </w:r>
            <w:r>
              <w:rPr>
                <w:noProof/>
                <w:webHidden/>
              </w:rPr>
              <w:tab/>
            </w:r>
            <w:r>
              <w:rPr>
                <w:noProof/>
                <w:webHidden/>
              </w:rPr>
              <w:fldChar w:fldCharType="begin"/>
            </w:r>
            <w:r>
              <w:rPr>
                <w:noProof/>
                <w:webHidden/>
              </w:rPr>
              <w:instrText xml:space="preserve"> PAGEREF _Toc169780377 \h </w:instrText>
            </w:r>
            <w:r>
              <w:rPr>
                <w:noProof/>
                <w:webHidden/>
              </w:rPr>
            </w:r>
            <w:r>
              <w:rPr>
                <w:noProof/>
                <w:webHidden/>
              </w:rPr>
              <w:fldChar w:fldCharType="separate"/>
            </w:r>
            <w:r>
              <w:rPr>
                <w:noProof/>
                <w:webHidden/>
              </w:rPr>
              <w:t>22</w:t>
            </w:r>
            <w:r>
              <w:rPr>
                <w:noProof/>
                <w:webHidden/>
              </w:rPr>
              <w:fldChar w:fldCharType="end"/>
            </w:r>
          </w:hyperlink>
        </w:p>
        <w:p w14:paraId="174FA40A" w14:textId="27853CF5" w:rsidR="00A127B8" w:rsidRDefault="00A127B8">
          <w:pPr>
            <w:pStyle w:val="TOC1"/>
            <w:rPr>
              <w:rFonts w:eastAsiaTheme="minorEastAsia"/>
              <w:b w:val="0"/>
              <w:kern w:val="2"/>
              <w:sz w:val="24"/>
              <w:szCs w:val="24"/>
              <w:lang w:eastAsia="en-AU"/>
              <w14:ligatures w14:val="standardContextual"/>
            </w:rPr>
          </w:pPr>
          <w:hyperlink w:anchor="_Toc169780378" w:history="1">
            <w:r w:rsidRPr="00CA3D5B">
              <w:rPr>
                <w:rStyle w:val="Hyperlink"/>
              </w:rPr>
              <w:t>Step 5: Check the student portal for your WACE language application status</w:t>
            </w:r>
            <w:r>
              <w:rPr>
                <w:webHidden/>
              </w:rPr>
              <w:tab/>
            </w:r>
            <w:r>
              <w:rPr>
                <w:webHidden/>
              </w:rPr>
              <w:fldChar w:fldCharType="begin"/>
            </w:r>
            <w:r>
              <w:rPr>
                <w:webHidden/>
              </w:rPr>
              <w:instrText xml:space="preserve"> PAGEREF _Toc169780378 \h </w:instrText>
            </w:r>
            <w:r>
              <w:rPr>
                <w:webHidden/>
              </w:rPr>
            </w:r>
            <w:r>
              <w:rPr>
                <w:webHidden/>
              </w:rPr>
              <w:fldChar w:fldCharType="separate"/>
            </w:r>
            <w:r>
              <w:rPr>
                <w:webHidden/>
              </w:rPr>
              <w:t>24</w:t>
            </w:r>
            <w:r>
              <w:rPr>
                <w:webHidden/>
              </w:rPr>
              <w:fldChar w:fldCharType="end"/>
            </w:r>
          </w:hyperlink>
        </w:p>
        <w:p w14:paraId="6554CE4D" w14:textId="3A4E3056" w:rsidR="00A127B8" w:rsidRDefault="00A127B8">
          <w:pPr>
            <w:pStyle w:val="TOC1"/>
            <w:rPr>
              <w:rFonts w:eastAsiaTheme="minorEastAsia"/>
              <w:b w:val="0"/>
              <w:kern w:val="2"/>
              <w:sz w:val="24"/>
              <w:szCs w:val="24"/>
              <w:lang w:eastAsia="en-AU"/>
              <w14:ligatures w14:val="standardContextual"/>
            </w:rPr>
          </w:pPr>
          <w:hyperlink w:anchor="_Toc169780379" w:history="1">
            <w:r w:rsidRPr="00CA3D5B">
              <w:rPr>
                <w:rStyle w:val="Hyperlink"/>
              </w:rPr>
              <w:t>Appeal process</w:t>
            </w:r>
            <w:r>
              <w:rPr>
                <w:webHidden/>
              </w:rPr>
              <w:tab/>
            </w:r>
            <w:r>
              <w:rPr>
                <w:webHidden/>
              </w:rPr>
              <w:fldChar w:fldCharType="begin"/>
            </w:r>
            <w:r>
              <w:rPr>
                <w:webHidden/>
              </w:rPr>
              <w:instrText xml:space="preserve"> PAGEREF _Toc169780379 \h </w:instrText>
            </w:r>
            <w:r>
              <w:rPr>
                <w:webHidden/>
              </w:rPr>
            </w:r>
            <w:r>
              <w:rPr>
                <w:webHidden/>
              </w:rPr>
              <w:fldChar w:fldCharType="separate"/>
            </w:r>
            <w:r>
              <w:rPr>
                <w:webHidden/>
              </w:rPr>
              <w:t>25</w:t>
            </w:r>
            <w:r>
              <w:rPr>
                <w:webHidden/>
              </w:rPr>
              <w:fldChar w:fldCharType="end"/>
            </w:r>
          </w:hyperlink>
        </w:p>
        <w:p w14:paraId="56D25669" w14:textId="017B426F" w:rsidR="0008758E" w:rsidRDefault="007863B8" w:rsidP="0008758E">
          <w:pPr>
            <w:rPr>
              <w:bCs/>
              <w:noProof/>
            </w:rPr>
          </w:pPr>
          <w:r>
            <w:rPr>
              <w:b/>
              <w:bCs/>
              <w:noProof/>
            </w:rPr>
            <w:fldChar w:fldCharType="end"/>
          </w:r>
        </w:p>
      </w:sdtContent>
    </w:sdt>
    <w:p w14:paraId="39A3AA25" w14:textId="77777777" w:rsidR="0074375B" w:rsidRDefault="0074375B" w:rsidP="006E3EE9">
      <w:pPr>
        <w:pStyle w:val="Heading1"/>
        <w:rPr>
          <w:sz w:val="36"/>
          <w:szCs w:val="36"/>
        </w:rPr>
        <w:sectPr w:rsidR="0074375B" w:rsidSect="00D1454A">
          <w:type w:val="evenPage"/>
          <w:pgSz w:w="11906" w:h="16838"/>
          <w:pgMar w:top="1440" w:right="1440" w:bottom="1134" w:left="1440" w:header="709" w:footer="709" w:gutter="0"/>
          <w:pgNumType w:start="1"/>
          <w:cols w:space="708"/>
          <w:docGrid w:linePitch="360"/>
        </w:sectPr>
      </w:pPr>
    </w:p>
    <w:p w14:paraId="508FF09B" w14:textId="269EEAD5" w:rsidR="00251D39" w:rsidRPr="00B03A6C" w:rsidRDefault="00491D40" w:rsidP="006E3EE9">
      <w:pPr>
        <w:pStyle w:val="Heading1"/>
        <w:rPr>
          <w:b w:val="0"/>
          <w:sz w:val="36"/>
          <w:szCs w:val="36"/>
        </w:rPr>
      </w:pPr>
      <w:bookmarkStart w:id="0" w:name="_Toc169780359"/>
      <w:r>
        <w:rPr>
          <w:sz w:val="36"/>
          <w:szCs w:val="36"/>
        </w:rPr>
        <w:lastRenderedPageBreak/>
        <w:t>Introduction</w:t>
      </w:r>
      <w:bookmarkEnd w:id="0"/>
    </w:p>
    <w:p w14:paraId="3D0E4B7E" w14:textId="32198508" w:rsidR="00BD5FE3" w:rsidRDefault="00BD5FE3" w:rsidP="00251D39">
      <w:r>
        <w:t>To enrol in a W</w:t>
      </w:r>
      <w:r w:rsidR="00946AA8">
        <w:t xml:space="preserve">estern </w:t>
      </w:r>
      <w:r>
        <w:t>A</w:t>
      </w:r>
      <w:r w:rsidR="00946AA8">
        <w:t xml:space="preserve">ustralian </w:t>
      </w:r>
      <w:r>
        <w:t>C</w:t>
      </w:r>
      <w:r w:rsidR="00946AA8">
        <w:t xml:space="preserve">ertificate of </w:t>
      </w:r>
      <w:r>
        <w:t>E</w:t>
      </w:r>
      <w:r w:rsidR="00946AA8">
        <w:t>ducation</w:t>
      </w:r>
      <w:r>
        <w:t xml:space="preserve"> </w:t>
      </w:r>
      <w:r w:rsidR="00946AA8">
        <w:t xml:space="preserve">(WACE) </w:t>
      </w:r>
      <w:r w:rsidR="00666D18">
        <w:t>language</w:t>
      </w:r>
      <w:r>
        <w:t xml:space="preserve"> course, you </w:t>
      </w:r>
      <w:r w:rsidR="00465C53">
        <w:t>are required</w:t>
      </w:r>
      <w:r>
        <w:t xml:space="preserve"> </w:t>
      </w:r>
      <w:r w:rsidR="000A2148">
        <w:t xml:space="preserve">to </w:t>
      </w:r>
      <w:r>
        <w:t xml:space="preserve">submit an </w:t>
      </w:r>
      <w:r w:rsidR="000C23C0" w:rsidRPr="00FA7272">
        <w:rPr>
          <w:i/>
          <w:iCs/>
        </w:rPr>
        <w:t>A</w:t>
      </w:r>
      <w:r w:rsidRPr="00FA7272">
        <w:rPr>
          <w:i/>
          <w:iCs/>
        </w:rPr>
        <w:t>pplication</w:t>
      </w:r>
      <w:r w:rsidRPr="009A5660">
        <w:rPr>
          <w:i/>
          <w:iCs/>
        </w:rPr>
        <w:t xml:space="preserve"> </w:t>
      </w:r>
      <w:r w:rsidRPr="00FA7272">
        <w:rPr>
          <w:i/>
          <w:iCs/>
        </w:rPr>
        <w:t xml:space="preserve">for permission to enrol </w:t>
      </w:r>
      <w:r w:rsidR="000C23C0" w:rsidRPr="00FA7272">
        <w:rPr>
          <w:i/>
          <w:iCs/>
        </w:rPr>
        <w:t>in a WACE language course</w:t>
      </w:r>
      <w:r w:rsidR="000C23C0">
        <w:rPr>
          <w:iCs/>
        </w:rPr>
        <w:t xml:space="preserve"> </w:t>
      </w:r>
      <w:r w:rsidR="00D52572">
        <w:rPr>
          <w:iCs/>
        </w:rPr>
        <w:t>(</w:t>
      </w:r>
      <w:r w:rsidR="00D52572" w:rsidRPr="00742D09">
        <w:rPr>
          <w:i/>
        </w:rPr>
        <w:t>Language Application</w:t>
      </w:r>
      <w:r w:rsidR="00D52572">
        <w:rPr>
          <w:iCs/>
        </w:rPr>
        <w:t xml:space="preserve">) </w:t>
      </w:r>
      <w:r>
        <w:t>to the School Curriculum and Standards Authority (the Authority).</w:t>
      </w:r>
    </w:p>
    <w:p w14:paraId="7555BC50" w14:textId="2DE4DED8" w:rsidR="006C1F6C" w:rsidRDefault="009B0CA1" w:rsidP="00455205">
      <w:r>
        <w:t xml:space="preserve">Information about the </w:t>
      </w:r>
      <w:r w:rsidR="002776D3">
        <w:t xml:space="preserve">language </w:t>
      </w:r>
      <w:r>
        <w:t xml:space="preserve">application process is available </w:t>
      </w:r>
      <w:r w:rsidR="00017426">
        <w:t>on the</w:t>
      </w:r>
      <w:r w:rsidR="00183226">
        <w:t xml:space="preserve"> </w:t>
      </w:r>
      <w:r w:rsidR="002776D3">
        <w:t xml:space="preserve">WACE </w:t>
      </w:r>
      <w:r w:rsidR="00183226" w:rsidRPr="0045503C">
        <w:t>Language</w:t>
      </w:r>
      <w:r w:rsidR="002776D3">
        <w:t xml:space="preserve"> application</w:t>
      </w:r>
      <w:r w:rsidR="00183226" w:rsidRPr="0045503C">
        <w:t>s page</w:t>
      </w:r>
      <w:r w:rsidR="0045503C">
        <w:t xml:space="preserve"> of the </w:t>
      </w:r>
      <w:r w:rsidR="00C544A1">
        <w:t xml:space="preserve"> Authority website (</w:t>
      </w:r>
      <w:hyperlink r:id="rId14" w:history="1">
        <w:r w:rsidR="00C544A1" w:rsidRPr="00102682">
          <w:rPr>
            <w:rStyle w:val="Hyperlink"/>
          </w:rPr>
          <w:t>https://www.scsa.wa.edu.au/sirs-and-srms-info/srms-information/wace-language-applications</w:t>
        </w:r>
      </w:hyperlink>
      <w:r w:rsidR="00C544A1">
        <w:t>)</w:t>
      </w:r>
      <w:r w:rsidR="00EE0068">
        <w:t>.</w:t>
      </w:r>
    </w:p>
    <w:p w14:paraId="6872EACD" w14:textId="6E864FAF" w:rsidR="00251D39" w:rsidRDefault="00251D39" w:rsidP="00251D39">
      <w:r>
        <w:t xml:space="preserve">This </w:t>
      </w:r>
      <w:r w:rsidR="008534C0">
        <w:t xml:space="preserve">user </w:t>
      </w:r>
      <w:r>
        <w:t xml:space="preserve">guide shows </w:t>
      </w:r>
      <w:r w:rsidR="00B11AC9">
        <w:t>you</w:t>
      </w:r>
      <w:r>
        <w:t xml:space="preserve"> how to </w:t>
      </w:r>
      <w:r w:rsidR="00465C53">
        <w:t xml:space="preserve">submit </w:t>
      </w:r>
      <w:r w:rsidR="000E2317">
        <w:t>an</w:t>
      </w:r>
      <w:r w:rsidR="00465C53">
        <w:t xml:space="preserve"> application</w:t>
      </w:r>
      <w:r w:rsidR="00C572A6">
        <w:t xml:space="preserve"> </w:t>
      </w:r>
      <w:r>
        <w:t xml:space="preserve">via the </w:t>
      </w:r>
      <w:hyperlink r:id="rId15" w:history="1">
        <w:r w:rsidR="00EE0068" w:rsidRPr="00184F20">
          <w:rPr>
            <w:rStyle w:val="Hyperlink"/>
          </w:rPr>
          <w:t>student portal (https://studentportal.scsa.wa.edu.au)</w:t>
        </w:r>
      </w:hyperlink>
      <w:r w:rsidR="00E90362" w:rsidRPr="00E90362">
        <w:rPr>
          <w:rStyle w:val="Hyperlink"/>
          <w:color w:val="auto"/>
          <w:u w:val="none"/>
        </w:rPr>
        <w:t>.</w:t>
      </w:r>
    </w:p>
    <w:p w14:paraId="29BB2C01" w14:textId="7ECD03CD" w:rsidR="00E775AE" w:rsidRDefault="00612B29" w:rsidP="00E775AE">
      <w:r>
        <w:t>You must submit your application</w:t>
      </w:r>
      <w:r w:rsidR="0097740C">
        <w:t xml:space="preserve"> </w:t>
      </w:r>
      <w:r w:rsidR="0075185D">
        <w:t>to the Authority</w:t>
      </w:r>
      <w:r w:rsidR="00E775AE">
        <w:rPr>
          <w:rFonts w:ascii="Helvetica" w:hAnsi="Helvetica" w:cs="Helvetica"/>
          <w:color w:val="565656"/>
          <w:sz w:val="26"/>
          <w:szCs w:val="26"/>
          <w:shd w:val="clear" w:color="auto" w:fill="FEFEFE"/>
        </w:rPr>
        <w:t xml:space="preserve">, </w:t>
      </w:r>
      <w:r w:rsidR="00E775AE" w:rsidRPr="00E775AE">
        <w:t>with the required supporting documentation, by the deadline</w:t>
      </w:r>
      <w:r w:rsidR="00D32F19">
        <w:t>, which is</w:t>
      </w:r>
      <w:r w:rsidR="00E775AE" w:rsidRPr="00E775AE">
        <w:t xml:space="preserve"> published </w:t>
      </w:r>
      <w:r w:rsidR="00D32F19">
        <w:t xml:space="preserve">on the Authority website and </w:t>
      </w:r>
      <w:r w:rsidR="00E775AE" w:rsidRPr="00E775AE">
        <w:t>in the </w:t>
      </w:r>
      <w:r w:rsidR="00E775AE" w:rsidRPr="00E775AE">
        <w:rPr>
          <w:i/>
          <w:iCs/>
        </w:rPr>
        <w:t>Activities Schedule</w:t>
      </w:r>
      <w:r w:rsidR="00E775AE" w:rsidRPr="00E775AE">
        <w:t xml:space="preserve">. </w:t>
      </w:r>
    </w:p>
    <w:p w14:paraId="67B7ADE1" w14:textId="2B719CF4" w:rsidR="0075185D" w:rsidRDefault="00E775AE" w:rsidP="00E775AE">
      <w:r w:rsidRPr="00E775AE">
        <w:t xml:space="preserve">Students complete their application when they are in Year 10, or </w:t>
      </w:r>
      <w:r w:rsidR="00CD0598">
        <w:t xml:space="preserve">in </w:t>
      </w:r>
      <w:r w:rsidRPr="00E775AE">
        <w:t xml:space="preserve">Year 9 </w:t>
      </w:r>
      <w:r w:rsidR="00CD0598">
        <w:t xml:space="preserve">if they are </w:t>
      </w:r>
      <w:r w:rsidR="00213490">
        <w:t>gifted and talented/</w:t>
      </w:r>
      <w:r w:rsidRPr="00E775AE">
        <w:t xml:space="preserve">accelerated language students. A student’s </w:t>
      </w:r>
      <w:r w:rsidRPr="00E84EF6">
        <w:t xml:space="preserve">enrolment </w:t>
      </w:r>
      <w:r w:rsidRPr="00E775AE">
        <w:t>status is determined by the Authority on a case-by-case basis.</w:t>
      </w:r>
    </w:p>
    <w:p w14:paraId="2A578D8E" w14:textId="07E21421" w:rsidR="00AF37A1" w:rsidRPr="000A5DBB" w:rsidRDefault="00AF37A1" w:rsidP="000A5DBB">
      <w:pPr>
        <w:pStyle w:val="Heading1"/>
        <w:rPr>
          <w:sz w:val="36"/>
          <w:szCs w:val="36"/>
        </w:rPr>
      </w:pPr>
      <w:bookmarkStart w:id="1" w:name="_Toc169780360"/>
      <w:r w:rsidRPr="000A5DBB">
        <w:rPr>
          <w:sz w:val="36"/>
          <w:szCs w:val="36"/>
        </w:rPr>
        <w:t>Enrolment criteria</w:t>
      </w:r>
      <w:bookmarkEnd w:id="1"/>
    </w:p>
    <w:p w14:paraId="7BDE3F86" w14:textId="77777777" w:rsidR="00AF37A1" w:rsidRDefault="00AF37A1" w:rsidP="00AF37A1">
      <w:pPr>
        <w:spacing w:after="120"/>
      </w:pPr>
      <w:r>
        <w:t>The information you provide in this application will be assessed against three criteria:</w:t>
      </w:r>
    </w:p>
    <w:p w14:paraId="1837E7B3" w14:textId="77777777" w:rsidR="00AF37A1" w:rsidRDefault="00AF37A1" w:rsidP="00AF37A1">
      <w:pPr>
        <w:pStyle w:val="ListParagraph"/>
        <w:numPr>
          <w:ilvl w:val="0"/>
          <w:numId w:val="19"/>
        </w:numPr>
      </w:pPr>
      <w:r>
        <w:t>Education</w:t>
      </w:r>
    </w:p>
    <w:p w14:paraId="33C086C9" w14:textId="77777777" w:rsidR="00AF37A1" w:rsidRDefault="00AF37A1" w:rsidP="00AF37A1">
      <w:pPr>
        <w:pStyle w:val="ListParagraph"/>
        <w:numPr>
          <w:ilvl w:val="0"/>
          <w:numId w:val="19"/>
        </w:numPr>
      </w:pPr>
      <w:r w:rsidRPr="00FC1351">
        <w:t>Residency and</w:t>
      </w:r>
      <w:r>
        <w:t>/or time spent in-country</w:t>
      </w:r>
    </w:p>
    <w:p w14:paraId="7E59AB5D" w14:textId="0E07A8F9" w:rsidR="00AF37A1" w:rsidRDefault="00AF37A1" w:rsidP="00AF37A1">
      <w:pPr>
        <w:pStyle w:val="ListParagraph"/>
        <w:numPr>
          <w:ilvl w:val="0"/>
          <w:numId w:val="19"/>
        </w:numPr>
      </w:pPr>
      <w:r w:rsidRPr="00FC1351">
        <w:t xml:space="preserve">Use of the language </w:t>
      </w:r>
      <w:r>
        <w:t xml:space="preserve">for communication </w:t>
      </w:r>
      <w:r w:rsidRPr="00FC1351">
        <w:t xml:space="preserve">outside the </w:t>
      </w:r>
      <w:r>
        <w:t xml:space="preserve">language </w:t>
      </w:r>
      <w:r w:rsidRPr="00FC1351">
        <w:t>classroom</w:t>
      </w:r>
      <w:r>
        <w:t>.</w:t>
      </w:r>
    </w:p>
    <w:p w14:paraId="0C969105" w14:textId="3784EB7F" w:rsidR="00792281" w:rsidRPr="00784CA9" w:rsidRDefault="00792281" w:rsidP="00792281">
      <w:pPr>
        <w:pStyle w:val="Heading1"/>
        <w:rPr>
          <w:sz w:val="36"/>
          <w:szCs w:val="36"/>
        </w:rPr>
      </w:pPr>
      <w:bookmarkStart w:id="2" w:name="_Toc169780361"/>
      <w:r w:rsidRPr="00784CA9">
        <w:rPr>
          <w:sz w:val="36"/>
          <w:szCs w:val="36"/>
        </w:rPr>
        <w:t xml:space="preserve">Five steps </w:t>
      </w:r>
      <w:r w:rsidR="007D7E43">
        <w:rPr>
          <w:sz w:val="36"/>
          <w:szCs w:val="36"/>
        </w:rPr>
        <w:t>to apply for a WACE language course</w:t>
      </w:r>
      <w:bookmarkEnd w:id="2"/>
      <w:r w:rsidR="007D7E43">
        <w:rPr>
          <w:sz w:val="36"/>
          <w:szCs w:val="36"/>
        </w:rPr>
        <w:t xml:space="preserve"> </w:t>
      </w:r>
    </w:p>
    <w:p w14:paraId="2D0D009D" w14:textId="238AAC4D" w:rsidR="00CC7AFB" w:rsidRDefault="00CC7AFB" w:rsidP="00784CA9">
      <w:pPr>
        <w:pStyle w:val="ListNumber"/>
        <w:numPr>
          <w:ilvl w:val="0"/>
          <w:numId w:val="0"/>
        </w:numPr>
        <w:contextualSpacing w:val="0"/>
      </w:pPr>
      <w:r>
        <w:t>As outlined in this guide, there are five steps to follow to apply for permission to enrol in a WACE language course:</w:t>
      </w:r>
    </w:p>
    <w:p w14:paraId="2823B0FD" w14:textId="6F200E69" w:rsidR="00792281" w:rsidRDefault="00792281" w:rsidP="00784CA9">
      <w:pPr>
        <w:pStyle w:val="ListNumber"/>
        <w:numPr>
          <w:ilvl w:val="0"/>
          <w:numId w:val="0"/>
        </w:numPr>
        <w:contextualSpacing w:val="0"/>
      </w:pPr>
      <w:r w:rsidRPr="00B03A6C">
        <w:rPr>
          <w:b/>
          <w:color w:val="009688"/>
        </w:rPr>
        <w:t>Step 1:</w:t>
      </w:r>
      <w:r>
        <w:tab/>
        <w:t>Log in</w:t>
      </w:r>
      <w:r w:rsidR="00E90362">
        <w:t xml:space="preserve"> </w:t>
      </w:r>
      <w:r>
        <w:t>to the student portal</w:t>
      </w:r>
    </w:p>
    <w:p w14:paraId="7C49A882" w14:textId="28018E47" w:rsidR="00792281" w:rsidRDefault="00792281" w:rsidP="00784CA9">
      <w:pPr>
        <w:pStyle w:val="ListNumber"/>
        <w:numPr>
          <w:ilvl w:val="0"/>
          <w:numId w:val="0"/>
        </w:numPr>
        <w:contextualSpacing w:val="0"/>
      </w:pPr>
      <w:r w:rsidRPr="00B03A6C">
        <w:rPr>
          <w:b/>
          <w:color w:val="009688"/>
        </w:rPr>
        <w:t>Step 2:</w:t>
      </w:r>
      <w:r w:rsidRPr="00B03A6C">
        <w:rPr>
          <w:b/>
          <w:color w:val="009688"/>
        </w:rPr>
        <w:tab/>
      </w:r>
      <w:r>
        <w:t xml:space="preserve">Start your </w:t>
      </w:r>
      <w:r w:rsidR="00435182" w:rsidRPr="00FA7272">
        <w:rPr>
          <w:i/>
          <w:iCs/>
        </w:rPr>
        <w:t>L</w:t>
      </w:r>
      <w:r w:rsidR="00CD164F" w:rsidRPr="00FA7272">
        <w:rPr>
          <w:i/>
          <w:iCs/>
        </w:rPr>
        <w:t xml:space="preserve">anguage </w:t>
      </w:r>
      <w:r w:rsidR="00435182" w:rsidRPr="00FA7272">
        <w:rPr>
          <w:i/>
          <w:iCs/>
        </w:rPr>
        <w:t>A</w:t>
      </w:r>
      <w:r w:rsidRPr="00FA7272">
        <w:rPr>
          <w:i/>
          <w:iCs/>
        </w:rPr>
        <w:t>pplication</w:t>
      </w:r>
    </w:p>
    <w:p w14:paraId="30D271D2" w14:textId="18011B24" w:rsidR="00792281" w:rsidRDefault="00792281" w:rsidP="00784CA9">
      <w:pPr>
        <w:pStyle w:val="ListNumber"/>
        <w:numPr>
          <w:ilvl w:val="0"/>
          <w:numId w:val="0"/>
        </w:numPr>
        <w:contextualSpacing w:val="0"/>
      </w:pPr>
      <w:r w:rsidRPr="00B03A6C">
        <w:rPr>
          <w:b/>
          <w:color w:val="009688"/>
        </w:rPr>
        <w:t>Step 3:</w:t>
      </w:r>
      <w:r>
        <w:tab/>
        <w:t>Upload your supporting documents</w:t>
      </w:r>
    </w:p>
    <w:p w14:paraId="14656307" w14:textId="6AB22E11" w:rsidR="00792281" w:rsidRDefault="00792281" w:rsidP="00784CA9">
      <w:pPr>
        <w:pStyle w:val="ListNumber"/>
        <w:numPr>
          <w:ilvl w:val="0"/>
          <w:numId w:val="0"/>
        </w:numPr>
        <w:contextualSpacing w:val="0"/>
      </w:pPr>
      <w:r w:rsidRPr="00B03A6C">
        <w:rPr>
          <w:b/>
          <w:color w:val="009688"/>
        </w:rPr>
        <w:t>Step 4:</w:t>
      </w:r>
      <w:r>
        <w:tab/>
        <w:t xml:space="preserve">Submit your </w:t>
      </w:r>
      <w:r w:rsidR="00435182" w:rsidRPr="00FA7272">
        <w:rPr>
          <w:i/>
          <w:iCs/>
        </w:rPr>
        <w:t>L</w:t>
      </w:r>
      <w:r w:rsidR="00CD164F" w:rsidRPr="00FA7272">
        <w:rPr>
          <w:i/>
          <w:iCs/>
        </w:rPr>
        <w:t xml:space="preserve">anguage </w:t>
      </w:r>
      <w:r w:rsidR="00435182" w:rsidRPr="00FA7272">
        <w:rPr>
          <w:i/>
          <w:iCs/>
        </w:rPr>
        <w:t>A</w:t>
      </w:r>
      <w:r w:rsidRPr="00FA7272">
        <w:rPr>
          <w:i/>
          <w:iCs/>
        </w:rPr>
        <w:t>pplication</w:t>
      </w:r>
    </w:p>
    <w:p w14:paraId="19EC2B8E" w14:textId="79114004" w:rsidR="00B24CDF" w:rsidRDefault="00792281" w:rsidP="00784CA9">
      <w:pPr>
        <w:pStyle w:val="ListNumber"/>
        <w:numPr>
          <w:ilvl w:val="0"/>
          <w:numId w:val="0"/>
        </w:numPr>
        <w:contextualSpacing w:val="0"/>
      </w:pPr>
      <w:r w:rsidRPr="00B03A6C">
        <w:rPr>
          <w:b/>
          <w:color w:val="009688"/>
        </w:rPr>
        <w:t>Step 5:</w:t>
      </w:r>
      <w:r>
        <w:tab/>
        <w:t xml:space="preserve">Check the student portal for </w:t>
      </w:r>
      <w:r w:rsidR="00E515D4">
        <w:t xml:space="preserve">the status of </w:t>
      </w:r>
      <w:r>
        <w:t xml:space="preserve">your </w:t>
      </w:r>
      <w:r w:rsidR="001D01E3" w:rsidRPr="00FA7272">
        <w:rPr>
          <w:i/>
          <w:iCs/>
        </w:rPr>
        <w:t>L</w:t>
      </w:r>
      <w:r w:rsidR="00666D18" w:rsidRPr="00FA7272">
        <w:rPr>
          <w:i/>
          <w:iCs/>
        </w:rPr>
        <w:t>anguage</w:t>
      </w:r>
      <w:r w:rsidRPr="00FA7272">
        <w:rPr>
          <w:i/>
          <w:iCs/>
        </w:rPr>
        <w:t xml:space="preserve"> </w:t>
      </w:r>
      <w:r w:rsidR="001D01E3" w:rsidRPr="00FA7272">
        <w:rPr>
          <w:i/>
          <w:iCs/>
        </w:rPr>
        <w:t>A</w:t>
      </w:r>
      <w:r w:rsidR="00E515D4" w:rsidRPr="00FA7272">
        <w:rPr>
          <w:i/>
          <w:iCs/>
        </w:rPr>
        <w:t>pplication</w:t>
      </w:r>
      <w:r>
        <w:t xml:space="preserve"> </w:t>
      </w:r>
    </w:p>
    <w:p w14:paraId="05F3EE95" w14:textId="227ED801" w:rsidR="005C6844" w:rsidRDefault="005C6844" w:rsidP="00784CA9">
      <w:pPr>
        <w:pStyle w:val="ListNumber"/>
        <w:numPr>
          <w:ilvl w:val="0"/>
          <w:numId w:val="0"/>
        </w:numPr>
        <w:contextualSpacing w:val="0"/>
      </w:pPr>
      <w:r>
        <w:br w:type="page"/>
      </w:r>
    </w:p>
    <w:p w14:paraId="6A509576" w14:textId="77777777" w:rsidR="009F428C" w:rsidRPr="00784CA9" w:rsidRDefault="009F428C" w:rsidP="009F428C">
      <w:pPr>
        <w:pStyle w:val="Heading1"/>
        <w:spacing w:before="120" w:after="120" w:line="240" w:lineRule="auto"/>
        <w:rPr>
          <w:sz w:val="36"/>
          <w:szCs w:val="36"/>
        </w:rPr>
      </w:pPr>
      <w:bookmarkStart w:id="3" w:name="_Toc48731621"/>
      <w:bookmarkStart w:id="4" w:name="_Toc169780362"/>
      <w:r w:rsidRPr="00FF102E">
        <w:rPr>
          <w:rFonts w:cs="Arial"/>
          <w:color w:val="9C70B7"/>
          <w:lang w:val="en-GB"/>
        </w:rPr>
        <w:lastRenderedPageBreak/>
        <w:t>Student</w:t>
      </w:r>
      <w:r w:rsidRPr="00FF102E">
        <w:rPr>
          <w:color w:val="7030A0"/>
          <w:sz w:val="36"/>
          <w:szCs w:val="36"/>
        </w:rPr>
        <w:t xml:space="preserve"> </w:t>
      </w:r>
      <w:r w:rsidRPr="00FF102E">
        <w:rPr>
          <w:rFonts w:cs="Arial"/>
          <w:color w:val="9C70B7"/>
          <w:lang w:val="en-GB"/>
        </w:rPr>
        <w:t>checklist</w:t>
      </w:r>
      <w:bookmarkEnd w:id="3"/>
      <w:r w:rsidRPr="00FF102E">
        <w:rPr>
          <w:rFonts w:cs="Arial"/>
          <w:color w:val="9C70B7"/>
          <w:lang w:val="en-GB"/>
        </w:rPr>
        <w:t xml:space="preserve"> for WACE </w:t>
      </w:r>
      <w:r>
        <w:rPr>
          <w:rFonts w:cs="Arial"/>
          <w:color w:val="9C70B7"/>
          <w:lang w:val="en-GB"/>
        </w:rPr>
        <w:t>L</w:t>
      </w:r>
      <w:r w:rsidRPr="00FF102E">
        <w:rPr>
          <w:rFonts w:cs="Arial"/>
          <w:color w:val="9C70B7"/>
          <w:lang w:val="en-GB"/>
        </w:rPr>
        <w:t xml:space="preserve">anguage </w:t>
      </w:r>
      <w:r>
        <w:rPr>
          <w:rFonts w:cs="Arial"/>
          <w:color w:val="9C70B7"/>
          <w:lang w:val="en-GB"/>
        </w:rPr>
        <w:t>A</w:t>
      </w:r>
      <w:r w:rsidRPr="00FF102E">
        <w:rPr>
          <w:rFonts w:cs="Arial"/>
          <w:color w:val="9C70B7"/>
          <w:lang w:val="en-GB"/>
        </w:rPr>
        <w:t>pplications</w:t>
      </w:r>
      <w:bookmarkEnd w:id="4"/>
    </w:p>
    <w:p w14:paraId="3082C236" w14:textId="3A130D9E" w:rsidR="009F428C" w:rsidRDefault="009F428C" w:rsidP="0058329B">
      <w:pPr>
        <w:spacing w:after="120" w:line="240" w:lineRule="auto"/>
      </w:pPr>
      <w:r>
        <w:t>U</w:t>
      </w:r>
      <w:r w:rsidRPr="00DA7631">
        <w:t xml:space="preserve">se this checklist to </w:t>
      </w:r>
      <w:r>
        <w:t xml:space="preserve">get everything ready before you start your </w:t>
      </w:r>
      <w:r>
        <w:rPr>
          <w:i/>
          <w:iCs/>
        </w:rPr>
        <w:t>Application for permission to enrol in a WACE Language Course</w:t>
      </w:r>
      <w:r w:rsidRPr="00DA1856">
        <w:t xml:space="preserve"> (</w:t>
      </w:r>
      <w:r>
        <w:rPr>
          <w:i/>
          <w:iCs/>
        </w:rPr>
        <w:t>Language Application</w:t>
      </w:r>
      <w:r w:rsidRPr="00DA1856">
        <w:t>)</w:t>
      </w:r>
      <w:r>
        <w:t xml:space="preserve">. </w:t>
      </w:r>
      <w:r w:rsidRPr="00DA7631">
        <w:t>If you have any questions, ask your parent</w:t>
      </w:r>
      <w:r>
        <w:t>/</w:t>
      </w:r>
      <w:r w:rsidRPr="00DA7631">
        <w:t>s or</w:t>
      </w:r>
      <w:r>
        <w:t xml:space="preserve"> guardian/s, </w:t>
      </w:r>
      <w:r w:rsidRPr="00DA7631">
        <w:t xml:space="preserve">your </w:t>
      </w:r>
      <w:r>
        <w:t>language</w:t>
      </w:r>
      <w:r w:rsidRPr="00DA7631">
        <w:t xml:space="preserve"> teacher</w:t>
      </w:r>
      <w:r>
        <w:t xml:space="preserve"> or school administration,</w:t>
      </w:r>
      <w:r w:rsidRPr="00DA7631">
        <w:t xml:space="preserve"> </w:t>
      </w:r>
      <w:r>
        <w:t xml:space="preserve">or you can email the </w:t>
      </w:r>
      <w:r w:rsidRPr="00B32CF2">
        <w:t>Authority</w:t>
      </w:r>
      <w:r>
        <w:t xml:space="preserve"> at</w:t>
      </w:r>
      <w:r>
        <w:rPr>
          <w:i/>
          <w:iCs/>
        </w:rPr>
        <w:t xml:space="preserve"> </w:t>
      </w:r>
      <w:hyperlink r:id="rId16" w:history="1">
        <w:r w:rsidRPr="00B32CF2">
          <w:rPr>
            <w:rStyle w:val="Hyperlink"/>
          </w:rPr>
          <w:t>languagesenrolment@scsa.wa.edu.au</w:t>
        </w:r>
      </w:hyperlink>
      <w:r w:rsidRPr="00F452EC">
        <w:t>.</w:t>
      </w:r>
      <w:r>
        <w:t xml:space="preserve"> </w:t>
      </w:r>
    </w:p>
    <w:p w14:paraId="23614C23" w14:textId="77777777" w:rsidR="009F428C" w:rsidRPr="008B0FE4" w:rsidRDefault="009F428C" w:rsidP="009F428C">
      <w:pPr>
        <w:spacing w:after="0" w:line="240" w:lineRule="auto"/>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2112896" behindDoc="0" locked="0" layoutInCell="1" allowOverlap="1" wp14:anchorId="2BEF8E7C" wp14:editId="2039E4F8">
                <wp:simplePos x="0" y="0"/>
                <wp:positionH relativeFrom="column">
                  <wp:posOffset>180975</wp:posOffset>
                </wp:positionH>
                <wp:positionV relativeFrom="paragraph">
                  <wp:posOffset>55245</wp:posOffset>
                </wp:positionV>
                <wp:extent cx="5476240" cy="0"/>
                <wp:effectExtent l="0" t="0" r="29210" b="19050"/>
                <wp:wrapNone/>
                <wp:docPr id="12" name="Straight Connector 1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5B6E8CCA" id="Straight Connector 12"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14.25pt,4.35pt" to="445.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" strokecolor="#a6a6a6"/>
            </w:pict>
          </mc:Fallback>
        </mc:AlternateContent>
      </w:r>
      <w:r w:rsidRPr="008B0FE4">
        <w:rPr>
          <w:rFonts w:ascii="Calibri" w:eastAsia="Calibri" w:hAnsi="Calibri" w:cs="Times New Roman"/>
          <w:noProof/>
          <w:sz w:val="20"/>
          <w:lang w:eastAsia="en-AU"/>
        </w:rPr>
        <mc:AlternateContent>
          <mc:Choice Requires="wps">
            <w:drawing>
              <wp:anchor distT="0" distB="0" distL="114300" distR="114300" simplePos="0" relativeHeight="252113920" behindDoc="0" locked="0" layoutInCell="1" allowOverlap="1" wp14:anchorId="6811C13A" wp14:editId="0C2EC4AF">
                <wp:simplePos x="0" y="0"/>
                <wp:positionH relativeFrom="column">
                  <wp:posOffset>-38735</wp:posOffset>
                </wp:positionH>
                <wp:positionV relativeFrom="paragraph">
                  <wp:posOffset>12226</wp:posOffset>
                </wp:positionV>
                <wp:extent cx="243840" cy="34099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576D3791" w14:textId="77777777" w:rsidR="009F428C" w:rsidRPr="008B0FE4" w:rsidRDefault="009F428C" w:rsidP="009F428C">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C13A" id="Text Box 13" o:spid="_x0000_s1030" type="#_x0000_t202" style="position:absolute;margin-left:-3.05pt;margin-top:.95pt;width:19.2pt;height:26.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576D3791" w14:textId="77777777" w:rsidR="009F428C" w:rsidRPr="008B0FE4" w:rsidRDefault="009F428C" w:rsidP="009F428C">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eastAsia="en-AU"/>
        </w:rPr>
        <w:drawing>
          <wp:inline distT="0" distB="0" distL="0" distR="0" wp14:anchorId="793C35A7" wp14:editId="1D3D5379">
            <wp:extent cx="212975" cy="288000"/>
            <wp:effectExtent l="0" t="0" r="0" b="0"/>
            <wp:docPr id="88" name="Picture 88"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66B2AF3B" w14:textId="7D5DAEAC" w:rsidR="009F428C" w:rsidRPr="00CA7749" w:rsidRDefault="009F428C" w:rsidP="0058329B">
      <w:pPr>
        <w:spacing w:after="120" w:line="240" w:lineRule="auto"/>
      </w:pPr>
      <w:r>
        <w:t xml:space="preserve">To log in to </w:t>
      </w:r>
      <w:r w:rsidRPr="00C93EFA">
        <w:rPr>
          <w:u w:val="single"/>
        </w:rPr>
        <w:t xml:space="preserve">the </w:t>
      </w:r>
      <w:r w:rsidRPr="00C93EFA">
        <w:rPr>
          <w:rStyle w:val="hyperlinkChar"/>
          <w:rFonts w:eastAsiaTheme="minorEastAsia"/>
          <w:color w:val="7030A0"/>
          <w:sz w:val="22"/>
          <w:u w:val="single"/>
        </w:rPr>
        <w:t>student portal (</w:t>
      </w:r>
      <w:hyperlink r:id="rId18" w:history="1">
        <w:r w:rsidRPr="00C93EFA">
          <w:rPr>
            <w:rStyle w:val="hyperlinkChar"/>
            <w:rFonts w:eastAsiaTheme="minorEastAsia"/>
            <w:color w:val="7030A0"/>
            <w:sz w:val="22"/>
            <w:u w:val="single"/>
          </w:rPr>
          <w:t>https://studentportal.scsa.wa.edu.au</w:t>
        </w:r>
      </w:hyperlink>
      <w:r w:rsidRPr="00C93EFA">
        <w:rPr>
          <w:rStyle w:val="hyperlinkChar"/>
          <w:rFonts w:eastAsiaTheme="minorEastAsia"/>
          <w:color w:val="7030A0"/>
          <w:sz w:val="22"/>
          <w:u w:val="single"/>
        </w:rPr>
        <w:t>)</w:t>
      </w:r>
      <w:r w:rsidRPr="00E425FC">
        <w:t xml:space="preserve">, you </w:t>
      </w:r>
      <w:r>
        <w:t xml:space="preserve">need your </w:t>
      </w:r>
      <w:r w:rsidRPr="004657BF">
        <w:rPr>
          <w:b/>
        </w:rPr>
        <w:t>WA student number</w:t>
      </w:r>
      <w:r>
        <w:t xml:space="preserve">, which you will find on your school report/s. It may also be on your </w:t>
      </w:r>
      <w:r w:rsidRPr="004D48A4">
        <w:t>SmartRider</w:t>
      </w:r>
      <w:r>
        <w:t xml:space="preserve">. You also need </w:t>
      </w:r>
      <w:r w:rsidRPr="004657BF">
        <w:rPr>
          <w:b/>
        </w:rPr>
        <w:t>a</w:t>
      </w:r>
      <w:r>
        <w:rPr>
          <w:b/>
        </w:rPr>
        <w:t> </w:t>
      </w:r>
      <w:r w:rsidRPr="004657BF">
        <w:rPr>
          <w:b/>
        </w:rPr>
        <w:t>personal email address</w:t>
      </w:r>
      <w:r>
        <w:t xml:space="preserve"> a</w:t>
      </w:r>
      <w:r>
        <w:rPr>
          <w:rFonts w:ascii="Calibri" w:eastAsia="Calibri" w:hAnsi="Calibri" w:cs="Times New Roman"/>
        </w:rPr>
        <w:t xml:space="preserve">nd </w:t>
      </w:r>
      <w:r w:rsidRPr="008B0FE4">
        <w:rPr>
          <w:rFonts w:ascii="Calibri" w:eastAsia="Calibri" w:hAnsi="Calibri" w:cs="Times New Roman"/>
        </w:rPr>
        <w:t xml:space="preserve">must be able to access your personal email account when you complete your </w:t>
      </w:r>
      <w:r>
        <w:rPr>
          <w:rFonts w:ascii="Calibri" w:eastAsia="Calibri" w:hAnsi="Calibri" w:cs="Times New Roman"/>
          <w:i/>
          <w:iCs/>
        </w:rPr>
        <w:t>Language A</w:t>
      </w:r>
      <w:r w:rsidRPr="008875A6">
        <w:rPr>
          <w:rFonts w:ascii="Calibri" w:eastAsia="Calibri" w:hAnsi="Calibri" w:cs="Times New Roman"/>
          <w:i/>
          <w:iCs/>
        </w:rPr>
        <w:t>pplication</w:t>
      </w:r>
      <w:r>
        <w:rPr>
          <w:rFonts w:ascii="Calibri" w:eastAsia="Calibri" w:hAnsi="Calibri" w:cs="Times New Roman"/>
        </w:rPr>
        <w:t xml:space="preserve">. </w:t>
      </w:r>
      <w:r w:rsidRPr="00A74658">
        <w:t xml:space="preserve">Using a personal email address allows </w:t>
      </w:r>
      <w:r>
        <w:t>you</w:t>
      </w:r>
      <w:r w:rsidRPr="00A74658">
        <w:t xml:space="preserve"> to receive </w:t>
      </w:r>
      <w:r>
        <w:t>emails after you have left school, and your school email address has expired.</w:t>
      </w:r>
    </w:p>
    <w:p w14:paraId="6FF96670" w14:textId="77777777" w:rsidR="009F428C" w:rsidRPr="00CA7749" w:rsidRDefault="009F428C" w:rsidP="009F428C">
      <w:pPr>
        <w:spacing w:after="0" w:line="240" w:lineRule="auto"/>
        <w:rPr>
          <w:rFonts w:ascii="Calibri" w:eastAsia="Calibri" w:hAnsi="Calibri" w:cs="Times New Roman"/>
        </w:rPr>
      </w:pPr>
      <w:r w:rsidRPr="00CA7749">
        <w:rPr>
          <w:rFonts w:ascii="Calibri" w:eastAsia="Calibri" w:hAnsi="Calibri" w:cs="Times New Roman"/>
          <w:noProof/>
          <w:lang w:eastAsia="en-AU"/>
        </w:rPr>
        <mc:AlternateContent>
          <mc:Choice Requires="wps">
            <w:drawing>
              <wp:anchor distT="0" distB="0" distL="114300" distR="114300" simplePos="0" relativeHeight="252115968" behindDoc="0" locked="0" layoutInCell="1" allowOverlap="1" wp14:anchorId="49C7D916" wp14:editId="12E0107D">
                <wp:simplePos x="0" y="0"/>
                <wp:positionH relativeFrom="column">
                  <wp:posOffset>-43180</wp:posOffset>
                </wp:positionH>
                <wp:positionV relativeFrom="paragraph">
                  <wp:posOffset>5080</wp:posOffset>
                </wp:positionV>
                <wp:extent cx="243840" cy="340995"/>
                <wp:effectExtent l="0" t="0" r="0" b="1905"/>
                <wp:wrapNone/>
                <wp:docPr id="235" name="Text Box 23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13F98F85" w14:textId="77777777" w:rsidR="009F428C" w:rsidRPr="008B0FE4" w:rsidRDefault="009F428C" w:rsidP="009F428C">
                            <w:pPr>
                              <w:rPr>
                                <w:b/>
                                <w:color w:val="FFFFFF"/>
                              </w:rPr>
                            </w:pPr>
                            <w:r>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7D916" id="Text Box 235" o:spid="_x0000_s1031" type="#_x0000_t202" style="position:absolute;margin-left:-3.4pt;margin-top:.4pt;width:19.2pt;height:26.8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" filled="f" stroked="f" strokeweight=".5pt">
                <v:textbox>
                  <w:txbxContent>
                    <w:p w14:paraId="13F98F85" w14:textId="77777777" w:rsidR="009F428C" w:rsidRPr="008B0FE4" w:rsidRDefault="009F428C" w:rsidP="009F428C">
                      <w:pPr>
                        <w:rPr>
                          <w:b/>
                          <w:color w:val="FFFFFF"/>
                        </w:rPr>
                      </w:pPr>
                      <w:r>
                        <w:rPr>
                          <w:b/>
                          <w:color w:val="FFFFFF"/>
                        </w:rPr>
                        <w:t>2</w:t>
                      </w:r>
                    </w:p>
                  </w:txbxContent>
                </v:textbox>
              </v:shape>
            </w:pict>
          </mc:Fallback>
        </mc:AlternateContent>
      </w:r>
      <w:r w:rsidRPr="00CA7749">
        <w:rPr>
          <w:rFonts w:ascii="Calibri" w:eastAsia="Calibri" w:hAnsi="Calibri" w:cs="Times New Roman"/>
          <w:noProof/>
          <w:lang w:eastAsia="en-AU"/>
        </w:rPr>
        <mc:AlternateContent>
          <mc:Choice Requires="wps">
            <w:drawing>
              <wp:anchor distT="0" distB="0" distL="114300" distR="114300" simplePos="0" relativeHeight="252114944" behindDoc="0" locked="0" layoutInCell="1" allowOverlap="1" wp14:anchorId="38E549AD" wp14:editId="4F484983">
                <wp:simplePos x="0" y="0"/>
                <wp:positionH relativeFrom="column">
                  <wp:posOffset>179736</wp:posOffset>
                </wp:positionH>
                <wp:positionV relativeFrom="paragraph">
                  <wp:posOffset>53975</wp:posOffset>
                </wp:positionV>
                <wp:extent cx="5476240" cy="0"/>
                <wp:effectExtent l="0" t="0" r="29210" b="19050"/>
                <wp:wrapNone/>
                <wp:docPr id="238" name="Straight Connector 238"/>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742B9ECD" id="Straight Connector 238" o:spid="_x0000_s1026"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CA7749">
        <w:rPr>
          <w:rFonts w:ascii="Calibri" w:eastAsia="Calibri" w:hAnsi="Calibri" w:cs="Times New Roman"/>
          <w:noProof/>
          <w:lang w:eastAsia="en-AU"/>
        </w:rPr>
        <w:drawing>
          <wp:inline distT="0" distB="0" distL="0" distR="0" wp14:anchorId="2339145D" wp14:editId="54B80E7D">
            <wp:extent cx="212975" cy="288000"/>
            <wp:effectExtent l="0" t="0" r="0" b="0"/>
            <wp:docPr id="90" name="Picture 90"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CA7749">
        <w:rPr>
          <w:rFonts w:ascii="Calibri" w:eastAsia="Calibri" w:hAnsi="Calibri" w:cs="Times New Roman"/>
          <w:b/>
          <w:color w:val="7030A0"/>
          <w:lang w:val="en-GB"/>
        </w:rPr>
        <w:t xml:space="preserve">Educational </w:t>
      </w:r>
      <w:r>
        <w:rPr>
          <w:rFonts w:ascii="Calibri" w:eastAsia="Calibri" w:hAnsi="Calibri" w:cs="Times New Roman"/>
          <w:b/>
          <w:color w:val="7030A0"/>
          <w:lang w:val="en-GB"/>
        </w:rPr>
        <w:t>information</w:t>
      </w:r>
    </w:p>
    <w:p w14:paraId="4DDBC821" w14:textId="77777777" w:rsidR="009F428C" w:rsidRPr="00DA7631" w:rsidRDefault="009F428C" w:rsidP="009F428C">
      <w:pPr>
        <w:spacing w:after="0" w:line="240" w:lineRule="auto"/>
      </w:pPr>
      <w:r>
        <w:t>You need to provide the following education information</w:t>
      </w:r>
      <w:r w:rsidRPr="00DA7631">
        <w:t>:</w:t>
      </w:r>
    </w:p>
    <w:p w14:paraId="03997422" w14:textId="77777777" w:rsidR="009F428C" w:rsidRPr="00DA7631" w:rsidRDefault="009F428C" w:rsidP="009F428C">
      <w:pPr>
        <w:pStyle w:val="ListParagraph"/>
        <w:numPr>
          <w:ilvl w:val="0"/>
          <w:numId w:val="16"/>
        </w:numPr>
        <w:spacing w:after="0" w:line="240" w:lineRule="auto"/>
        <w:ind w:left="357" w:hanging="357"/>
        <w:contextualSpacing w:val="0"/>
      </w:pPr>
      <w:r w:rsidRPr="00DA7631">
        <w:t xml:space="preserve">details of </w:t>
      </w:r>
      <w:r>
        <w:t xml:space="preserve">the </w:t>
      </w:r>
      <w:r w:rsidRPr="00DA7631">
        <w:t xml:space="preserve">schools </w:t>
      </w:r>
      <w:r>
        <w:t xml:space="preserve">you </w:t>
      </w:r>
      <w:r w:rsidRPr="00DA7631">
        <w:t>attended for each school year</w:t>
      </w:r>
      <w:r>
        <w:t xml:space="preserve"> from Pre-primary</w:t>
      </w:r>
      <w:r w:rsidRPr="00DA7631">
        <w:t>:</w:t>
      </w:r>
    </w:p>
    <w:p w14:paraId="3108DD2C" w14:textId="77777777" w:rsidR="009F428C" w:rsidRPr="00DA7631" w:rsidRDefault="009F428C" w:rsidP="009F428C">
      <w:pPr>
        <w:pStyle w:val="ListParagraph"/>
        <w:numPr>
          <w:ilvl w:val="0"/>
          <w:numId w:val="23"/>
        </w:numPr>
        <w:spacing w:after="120" w:line="240" w:lineRule="auto"/>
      </w:pPr>
      <w:r w:rsidRPr="00DA7631">
        <w:t xml:space="preserve">name of </w:t>
      </w:r>
      <w:r>
        <w:t xml:space="preserve">the </w:t>
      </w:r>
      <w:r w:rsidRPr="00DA7631">
        <w:t>school</w:t>
      </w:r>
    </w:p>
    <w:p w14:paraId="3C19A9E4" w14:textId="77777777" w:rsidR="009F428C" w:rsidRPr="00DA7631" w:rsidRDefault="009F428C" w:rsidP="009F428C">
      <w:pPr>
        <w:pStyle w:val="ListParagraph"/>
        <w:numPr>
          <w:ilvl w:val="0"/>
          <w:numId w:val="23"/>
        </w:numPr>
        <w:spacing w:after="120" w:line="240" w:lineRule="auto"/>
      </w:pPr>
      <w:r w:rsidRPr="00DA7631">
        <w:t xml:space="preserve">main language </w:t>
      </w:r>
      <w:r>
        <w:t>used for</w:t>
      </w:r>
      <w:r w:rsidRPr="00DA7631">
        <w:t xml:space="preserve"> </w:t>
      </w:r>
      <w:r>
        <w:t xml:space="preserve">instruction at the </w:t>
      </w:r>
      <w:r w:rsidRPr="00DA7631">
        <w:t xml:space="preserve">school </w:t>
      </w:r>
    </w:p>
    <w:p w14:paraId="3F975F8D" w14:textId="77777777" w:rsidR="009F428C" w:rsidRDefault="009F428C" w:rsidP="009F428C">
      <w:pPr>
        <w:pStyle w:val="ListParagraph"/>
        <w:numPr>
          <w:ilvl w:val="0"/>
          <w:numId w:val="23"/>
        </w:numPr>
        <w:spacing w:after="120" w:line="240" w:lineRule="auto"/>
      </w:pPr>
      <w:r>
        <w:t>language/s studied (if any)</w:t>
      </w:r>
    </w:p>
    <w:p w14:paraId="2D398841" w14:textId="77777777" w:rsidR="009F428C" w:rsidRPr="00DA7631" w:rsidRDefault="009F428C" w:rsidP="009F428C">
      <w:pPr>
        <w:pStyle w:val="ListParagraph"/>
        <w:numPr>
          <w:ilvl w:val="0"/>
          <w:numId w:val="23"/>
        </w:numPr>
        <w:spacing w:after="120" w:line="240" w:lineRule="auto"/>
      </w:pPr>
      <w:r>
        <w:t>hours of language study per week (if any)</w:t>
      </w:r>
    </w:p>
    <w:p w14:paraId="132CEBE6" w14:textId="77777777" w:rsidR="009F428C" w:rsidRPr="003D3B68" w:rsidRDefault="009F428C" w:rsidP="0058329B">
      <w:pPr>
        <w:pStyle w:val="ListParagraph"/>
        <w:numPr>
          <w:ilvl w:val="0"/>
          <w:numId w:val="16"/>
        </w:numPr>
        <w:spacing w:after="120" w:line="240" w:lineRule="auto"/>
        <w:ind w:left="357" w:hanging="357"/>
      </w:pPr>
      <w:r w:rsidRPr="00DA7631">
        <w:t xml:space="preserve">school report/s for years where </w:t>
      </w:r>
      <w:r>
        <w:t>you attended school/s</w:t>
      </w:r>
      <w:r w:rsidRPr="00DA7631">
        <w:t xml:space="preserve"> </w:t>
      </w:r>
      <w:r>
        <w:t>outside Australia (if any)</w:t>
      </w:r>
    </w:p>
    <w:p w14:paraId="3D629891" w14:textId="77777777" w:rsidR="009F428C" w:rsidRPr="00741B56" w:rsidRDefault="009F428C" w:rsidP="009F428C">
      <w:pPr>
        <w:spacing w:after="0" w:line="240" w:lineRule="auto"/>
        <w:rPr>
          <w:rFonts w:ascii="Calibri" w:eastAsia="Calibri" w:hAnsi="Calibri" w:cs="Times New Roman"/>
        </w:rPr>
      </w:pPr>
      <w:r w:rsidRPr="00741B56">
        <w:rPr>
          <w:rFonts w:ascii="Calibri" w:eastAsia="Calibri" w:hAnsi="Calibri" w:cs="Times New Roman"/>
          <w:noProof/>
          <w:lang w:eastAsia="en-AU"/>
        </w:rPr>
        <mc:AlternateContent>
          <mc:Choice Requires="wps">
            <w:drawing>
              <wp:anchor distT="0" distB="0" distL="114300" distR="114300" simplePos="0" relativeHeight="252116992" behindDoc="0" locked="0" layoutInCell="1" allowOverlap="1" wp14:anchorId="20232029" wp14:editId="7E9583AE">
                <wp:simplePos x="0" y="0"/>
                <wp:positionH relativeFrom="column">
                  <wp:posOffset>180841</wp:posOffset>
                </wp:positionH>
                <wp:positionV relativeFrom="paragraph">
                  <wp:posOffset>57150</wp:posOffset>
                </wp:positionV>
                <wp:extent cx="5476240" cy="0"/>
                <wp:effectExtent l="0" t="0" r="29210" b="19050"/>
                <wp:wrapNone/>
                <wp:docPr id="241" name="Straight Connector 241"/>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3E44A157" id="Straight Connector 241"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" strokecolor="#a6a6a6"/>
            </w:pict>
          </mc:Fallback>
        </mc:AlternateContent>
      </w:r>
      <w:r w:rsidRPr="00741B56">
        <w:rPr>
          <w:rFonts w:ascii="Calibri" w:eastAsia="Calibri" w:hAnsi="Calibri" w:cs="Times New Roman"/>
          <w:noProof/>
          <w:lang w:eastAsia="en-AU"/>
        </w:rPr>
        <mc:AlternateContent>
          <mc:Choice Requires="wps">
            <w:drawing>
              <wp:anchor distT="0" distB="0" distL="114300" distR="114300" simplePos="0" relativeHeight="252118016" behindDoc="0" locked="0" layoutInCell="1" allowOverlap="1" wp14:anchorId="48E9B2A8" wp14:editId="4877A807">
                <wp:simplePos x="0" y="0"/>
                <wp:positionH relativeFrom="column">
                  <wp:posOffset>-35560</wp:posOffset>
                </wp:positionH>
                <wp:positionV relativeFrom="paragraph">
                  <wp:posOffset>0</wp:posOffset>
                </wp:positionV>
                <wp:extent cx="243840" cy="340995"/>
                <wp:effectExtent l="0" t="0" r="0" b="1905"/>
                <wp:wrapNone/>
                <wp:docPr id="45" name="Text Box 45"/>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8038C9F" w14:textId="77777777" w:rsidR="009F428C" w:rsidRPr="008B0FE4" w:rsidRDefault="009F428C" w:rsidP="009F428C">
                            <w:pP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B2A8" id="Text Box 45" o:spid="_x0000_s1032" type="#_x0000_t202" style="position:absolute;margin-left:-2.8pt;margin-top:0;width:19.2pt;height:26.8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" filled="f" stroked="f" strokeweight=".5pt">
                <v:textbox>
                  <w:txbxContent>
                    <w:p w14:paraId="68038C9F" w14:textId="77777777" w:rsidR="009F428C" w:rsidRPr="008B0FE4" w:rsidRDefault="009F428C" w:rsidP="009F428C">
                      <w:pPr>
                        <w:rPr>
                          <w:b/>
                          <w:color w:val="FFFFFF"/>
                        </w:rPr>
                      </w:pPr>
                      <w:r>
                        <w:rPr>
                          <w:b/>
                          <w:color w:val="FFFFFF"/>
                        </w:rPr>
                        <w:t>3</w:t>
                      </w:r>
                    </w:p>
                  </w:txbxContent>
                </v:textbox>
              </v:shape>
            </w:pict>
          </mc:Fallback>
        </mc:AlternateContent>
      </w:r>
      <w:r w:rsidRPr="00741B56">
        <w:rPr>
          <w:rFonts w:ascii="Calibri" w:eastAsia="Calibri" w:hAnsi="Calibri" w:cs="Times New Roman"/>
          <w:noProof/>
          <w:lang w:eastAsia="en-AU"/>
        </w:rPr>
        <w:drawing>
          <wp:inline distT="0" distB="0" distL="0" distR="0" wp14:anchorId="3175FBF2" wp14:editId="3410C0D4">
            <wp:extent cx="212975" cy="288000"/>
            <wp:effectExtent l="0" t="0" r="0" b="0"/>
            <wp:docPr id="89" name="Picture 89"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741B56">
        <w:rPr>
          <w:rFonts w:ascii="Calibri" w:eastAsia="Calibri" w:hAnsi="Calibri" w:cs="Times New Roman"/>
          <w:b/>
          <w:color w:val="7030A0"/>
          <w:lang w:val="en-GB"/>
        </w:rPr>
        <w:t>Residential information</w:t>
      </w:r>
    </w:p>
    <w:p w14:paraId="0A83CD7E" w14:textId="77777777" w:rsidR="009F428C" w:rsidRPr="00DA7631" w:rsidRDefault="009F428C" w:rsidP="009F428C">
      <w:pPr>
        <w:spacing w:after="0" w:line="240" w:lineRule="auto"/>
      </w:pPr>
      <w:r w:rsidRPr="00DA7631">
        <w:t xml:space="preserve">You need to provide the following </w:t>
      </w:r>
      <w:r>
        <w:t xml:space="preserve">residential </w:t>
      </w:r>
      <w:r w:rsidRPr="00DA7631">
        <w:t>details:</w:t>
      </w:r>
    </w:p>
    <w:p w14:paraId="7D6F13F1" w14:textId="77777777" w:rsidR="009F428C" w:rsidRPr="00DA7631" w:rsidRDefault="009F428C" w:rsidP="009F428C">
      <w:pPr>
        <w:pStyle w:val="ListParagraph"/>
        <w:numPr>
          <w:ilvl w:val="0"/>
          <w:numId w:val="16"/>
        </w:numPr>
        <w:spacing w:after="120" w:line="240" w:lineRule="auto"/>
      </w:pPr>
      <w:r w:rsidRPr="00DA7631">
        <w:t>c</w:t>
      </w:r>
      <w:r>
        <w:t>ountries you have lived in</w:t>
      </w:r>
    </w:p>
    <w:p w14:paraId="295CF518" w14:textId="77777777" w:rsidR="009F428C" w:rsidRPr="00DA7631" w:rsidRDefault="009F428C" w:rsidP="0058329B">
      <w:pPr>
        <w:pStyle w:val="ListParagraph"/>
        <w:numPr>
          <w:ilvl w:val="0"/>
          <w:numId w:val="16"/>
        </w:numPr>
        <w:spacing w:after="120" w:line="240" w:lineRule="auto"/>
        <w:ind w:left="357" w:hanging="357"/>
      </w:pPr>
      <w:r>
        <w:t>countries you have visited/travelled to/holidayed in, including the reason/s for and length of in</w:t>
      </w:r>
      <w:r>
        <w:noBreakHyphen/>
        <w:t>country visit/s. This includes only countries where the language spoken is the same as the one for which you are applying</w:t>
      </w:r>
    </w:p>
    <w:p w14:paraId="6E336CF6" w14:textId="77777777" w:rsidR="009F428C" w:rsidRPr="00741B56" w:rsidRDefault="009F428C" w:rsidP="009F428C">
      <w:pPr>
        <w:spacing w:after="0" w:line="240" w:lineRule="auto"/>
        <w:rPr>
          <w:rFonts w:ascii="Calibri" w:eastAsia="Calibri" w:hAnsi="Calibri" w:cs="Times New Roman"/>
          <w:b/>
          <w:color w:val="7030A0"/>
        </w:rPr>
      </w:pPr>
      <w:r w:rsidRPr="00741B56">
        <w:rPr>
          <w:rFonts w:ascii="Calibri" w:eastAsia="Calibri" w:hAnsi="Calibri" w:cs="Times New Roman"/>
          <w:noProof/>
          <w:lang w:eastAsia="en-AU"/>
        </w:rPr>
        <mc:AlternateContent>
          <mc:Choice Requires="wps">
            <w:drawing>
              <wp:anchor distT="0" distB="0" distL="114300" distR="114300" simplePos="0" relativeHeight="252119040" behindDoc="0" locked="0" layoutInCell="1" allowOverlap="1" wp14:anchorId="7951F007" wp14:editId="57722837">
                <wp:simplePos x="0" y="0"/>
                <wp:positionH relativeFrom="column">
                  <wp:posOffset>180841</wp:posOffset>
                </wp:positionH>
                <wp:positionV relativeFrom="paragraph">
                  <wp:posOffset>57150</wp:posOffset>
                </wp:positionV>
                <wp:extent cx="5476240" cy="0"/>
                <wp:effectExtent l="0" t="0" r="29210" b="19050"/>
                <wp:wrapNone/>
                <wp:docPr id="247" name="Straight Connector 247"/>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487D0C03" id="Straight Connector 247"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14.25pt,4.5pt" to="44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" strokecolor="#a6a6a6"/>
            </w:pict>
          </mc:Fallback>
        </mc:AlternateContent>
      </w:r>
      <w:r w:rsidRPr="00741B56">
        <w:rPr>
          <w:rFonts w:ascii="Calibri" w:eastAsia="Calibri" w:hAnsi="Calibri" w:cs="Times New Roman"/>
          <w:noProof/>
          <w:lang w:eastAsia="en-AU"/>
        </w:rPr>
        <mc:AlternateContent>
          <mc:Choice Requires="wps">
            <w:drawing>
              <wp:anchor distT="0" distB="0" distL="114300" distR="114300" simplePos="0" relativeHeight="252120064" behindDoc="0" locked="0" layoutInCell="1" allowOverlap="1" wp14:anchorId="517DA091" wp14:editId="5B85CBAB">
                <wp:simplePos x="0" y="0"/>
                <wp:positionH relativeFrom="column">
                  <wp:posOffset>-35560</wp:posOffset>
                </wp:positionH>
                <wp:positionV relativeFrom="paragraph">
                  <wp:posOffset>0</wp:posOffset>
                </wp:positionV>
                <wp:extent cx="243840" cy="340995"/>
                <wp:effectExtent l="0" t="0" r="0" b="1905"/>
                <wp:wrapNone/>
                <wp:docPr id="248" name="Text Box 248"/>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B36AF83" w14:textId="77777777" w:rsidR="009F428C" w:rsidRPr="008B0FE4" w:rsidRDefault="009F428C" w:rsidP="009F428C">
                            <w:pP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A091" id="Text Box 248" o:spid="_x0000_s1033" type="#_x0000_t202" style="position:absolute;margin-left:-2.8pt;margin-top:0;width:19.2pt;height:26.8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" filled="f" stroked="f" strokeweight=".5pt">
                <v:textbox>
                  <w:txbxContent>
                    <w:p w14:paraId="6B36AF83" w14:textId="77777777" w:rsidR="009F428C" w:rsidRPr="008B0FE4" w:rsidRDefault="009F428C" w:rsidP="009F428C">
                      <w:pPr>
                        <w:rPr>
                          <w:b/>
                          <w:color w:val="FFFFFF"/>
                        </w:rPr>
                      </w:pPr>
                      <w:r>
                        <w:rPr>
                          <w:b/>
                          <w:color w:val="FFFFFF"/>
                        </w:rPr>
                        <w:t>4</w:t>
                      </w:r>
                    </w:p>
                  </w:txbxContent>
                </v:textbox>
              </v:shape>
            </w:pict>
          </mc:Fallback>
        </mc:AlternateContent>
      </w:r>
      <w:r w:rsidRPr="00741B56">
        <w:rPr>
          <w:rFonts w:ascii="Calibri" w:eastAsia="Calibri" w:hAnsi="Calibri" w:cs="Times New Roman"/>
          <w:noProof/>
          <w:lang w:eastAsia="en-AU"/>
        </w:rPr>
        <w:drawing>
          <wp:inline distT="0" distB="0" distL="0" distR="0" wp14:anchorId="36E335AA" wp14:editId="01C262AE">
            <wp:extent cx="212975" cy="288000"/>
            <wp:effectExtent l="0" t="0" r="0" b="0"/>
            <wp:docPr id="249" name="Picture 249"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741B56">
        <w:rPr>
          <w:rFonts w:ascii="Calibri" w:eastAsia="Calibri" w:hAnsi="Calibri" w:cs="Times New Roman"/>
          <w:b/>
          <w:color w:val="7030A0"/>
        </w:rPr>
        <w:t>Linguistic background</w:t>
      </w:r>
    </w:p>
    <w:p w14:paraId="45E81200" w14:textId="77777777" w:rsidR="009F428C" w:rsidRPr="00DA7631" w:rsidRDefault="009F428C" w:rsidP="009F428C">
      <w:pPr>
        <w:spacing w:after="0" w:line="240" w:lineRule="auto"/>
      </w:pPr>
      <w:r w:rsidRPr="00DA7631">
        <w:t xml:space="preserve">You need to provide the following </w:t>
      </w:r>
      <w:r>
        <w:t xml:space="preserve">linguistic </w:t>
      </w:r>
      <w:r w:rsidRPr="00DA7631">
        <w:t>details:</w:t>
      </w:r>
    </w:p>
    <w:p w14:paraId="730774EB" w14:textId="77777777" w:rsidR="009F428C" w:rsidRDefault="009F428C" w:rsidP="009F428C">
      <w:pPr>
        <w:pStyle w:val="ListParagraph"/>
        <w:numPr>
          <w:ilvl w:val="0"/>
          <w:numId w:val="16"/>
        </w:numPr>
        <w:spacing w:after="120" w:line="240" w:lineRule="auto"/>
      </w:pPr>
      <w:r>
        <w:t>the first language/s you learned to speak</w:t>
      </w:r>
    </w:p>
    <w:p w14:paraId="001D634C" w14:textId="77777777" w:rsidR="009F428C" w:rsidRDefault="009F428C" w:rsidP="009F428C">
      <w:pPr>
        <w:pStyle w:val="ListParagraph"/>
        <w:numPr>
          <w:ilvl w:val="0"/>
          <w:numId w:val="16"/>
        </w:numPr>
        <w:spacing w:after="120" w:line="240" w:lineRule="auto"/>
      </w:pPr>
      <w:r>
        <w:t>other language/s you speak, read and write</w:t>
      </w:r>
    </w:p>
    <w:p w14:paraId="0276FAE8" w14:textId="77777777" w:rsidR="009F428C" w:rsidRDefault="009F428C" w:rsidP="009F428C">
      <w:pPr>
        <w:pStyle w:val="ListParagraph"/>
        <w:numPr>
          <w:ilvl w:val="0"/>
          <w:numId w:val="16"/>
        </w:numPr>
        <w:spacing w:after="120" w:line="240" w:lineRule="auto"/>
      </w:pPr>
      <w:r w:rsidRPr="00741B56">
        <w:rPr>
          <w:rFonts w:ascii="Calibri" w:eastAsia="Calibri" w:hAnsi="Calibri" w:cs="Times New Roman"/>
          <w:noProof/>
          <w:lang w:eastAsia="en-AU"/>
        </w:rPr>
        <mc:AlternateContent>
          <mc:Choice Requires="wps">
            <w:drawing>
              <wp:anchor distT="0" distB="0" distL="114300" distR="114300" simplePos="0" relativeHeight="252122112" behindDoc="0" locked="0" layoutInCell="1" allowOverlap="1" wp14:anchorId="08B9B0D6" wp14:editId="56C1BF7B">
                <wp:simplePos x="0" y="0"/>
                <wp:positionH relativeFrom="column">
                  <wp:posOffset>-45720</wp:posOffset>
                </wp:positionH>
                <wp:positionV relativeFrom="paragraph">
                  <wp:posOffset>327660</wp:posOffset>
                </wp:positionV>
                <wp:extent cx="243840" cy="340995"/>
                <wp:effectExtent l="0" t="0" r="0" b="1905"/>
                <wp:wrapNone/>
                <wp:docPr id="254" name="Text Box 254"/>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2BF8292E" w14:textId="77777777" w:rsidR="009F428C" w:rsidRPr="008B0FE4" w:rsidRDefault="009F428C" w:rsidP="009F428C">
                            <w:pPr>
                              <w:rPr>
                                <w:b/>
                                <w:color w:val="FFFFFF"/>
                              </w:rPr>
                            </w:pPr>
                            <w:r>
                              <w:rPr>
                                <w:b/>
                                <w:color w:val="FFFFFF"/>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9B0D6" id="Text Box 254" o:spid="_x0000_s1034" type="#_x0000_t202" style="position:absolute;left:0;text-align:left;margin-left:-3.6pt;margin-top:25.8pt;width:19.2pt;height:26.8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" filled="f" stroked="f" strokeweight=".5pt">
                <v:textbox>
                  <w:txbxContent>
                    <w:p w14:paraId="2BF8292E" w14:textId="77777777" w:rsidR="009F428C" w:rsidRPr="008B0FE4" w:rsidRDefault="009F428C" w:rsidP="009F428C">
                      <w:pPr>
                        <w:rPr>
                          <w:b/>
                          <w:color w:val="FFFFFF"/>
                        </w:rPr>
                      </w:pPr>
                      <w:r>
                        <w:rPr>
                          <w:b/>
                          <w:color w:val="FFFFFF"/>
                        </w:rPr>
                        <w:t>5</w:t>
                      </w:r>
                    </w:p>
                  </w:txbxContent>
                </v:textbox>
              </v:shape>
            </w:pict>
          </mc:Fallback>
        </mc:AlternateContent>
      </w:r>
      <w:r>
        <w:t>the language/s you speak with your parent/s or guardian/s and with your siblings and friends</w:t>
      </w:r>
    </w:p>
    <w:p w14:paraId="298454C6" w14:textId="77777777" w:rsidR="009F428C" w:rsidRPr="003D3B68" w:rsidRDefault="009F428C" w:rsidP="0058329B">
      <w:pPr>
        <w:pStyle w:val="ListParagraph"/>
        <w:numPr>
          <w:ilvl w:val="0"/>
          <w:numId w:val="16"/>
        </w:numPr>
        <w:spacing w:after="120" w:line="240" w:lineRule="auto"/>
        <w:ind w:left="357" w:hanging="357"/>
      </w:pPr>
      <w:r>
        <w:t>the language/s your parent/s or guardian/s speak</w:t>
      </w:r>
    </w:p>
    <w:p w14:paraId="54B50483" w14:textId="77777777" w:rsidR="009F428C" w:rsidRPr="00741B56" w:rsidRDefault="009F428C" w:rsidP="009F428C">
      <w:pPr>
        <w:spacing w:after="0" w:line="240" w:lineRule="auto"/>
        <w:rPr>
          <w:rFonts w:ascii="Calibri" w:eastAsia="Calibri" w:hAnsi="Calibri" w:cs="Times New Roman"/>
        </w:rPr>
      </w:pPr>
      <w:r w:rsidRPr="00741B56">
        <w:rPr>
          <w:rFonts w:ascii="Calibri" w:eastAsia="Calibri" w:hAnsi="Calibri" w:cs="Times New Roman"/>
          <w:noProof/>
          <w:lang w:eastAsia="en-AU"/>
        </w:rPr>
        <mc:AlternateContent>
          <mc:Choice Requires="wps">
            <w:drawing>
              <wp:anchor distT="0" distB="0" distL="114300" distR="114300" simplePos="0" relativeHeight="252121088" behindDoc="0" locked="0" layoutInCell="1" allowOverlap="1" wp14:anchorId="61DBC54C" wp14:editId="472CD8DD">
                <wp:simplePos x="0" y="0"/>
                <wp:positionH relativeFrom="column">
                  <wp:posOffset>179736</wp:posOffset>
                </wp:positionH>
                <wp:positionV relativeFrom="paragraph">
                  <wp:posOffset>53975</wp:posOffset>
                </wp:positionV>
                <wp:extent cx="5476240" cy="0"/>
                <wp:effectExtent l="0" t="0" r="29210" b="19050"/>
                <wp:wrapNone/>
                <wp:docPr id="252" name="Straight Connector 252"/>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312C87B0" id="Straight Connector 252"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741B56">
        <w:rPr>
          <w:rFonts w:ascii="Calibri" w:eastAsia="Calibri" w:hAnsi="Calibri" w:cs="Times New Roman"/>
          <w:noProof/>
          <w:lang w:eastAsia="en-AU"/>
        </w:rPr>
        <w:drawing>
          <wp:inline distT="0" distB="0" distL="0" distR="0" wp14:anchorId="1E88717A" wp14:editId="195062A3">
            <wp:extent cx="212975" cy="288000"/>
            <wp:effectExtent l="0" t="0" r="0" b="0"/>
            <wp:docPr id="253" name="Picture 253"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green and white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9346A2">
        <w:rPr>
          <w:b/>
          <w:color w:val="7030A0"/>
        </w:rPr>
        <w:t>Supporting documents</w:t>
      </w:r>
    </w:p>
    <w:p w14:paraId="3F7AF250" w14:textId="77777777" w:rsidR="009F428C" w:rsidRPr="00DA7631" w:rsidRDefault="009F428C" w:rsidP="009F428C">
      <w:pPr>
        <w:spacing w:after="0" w:line="240" w:lineRule="auto"/>
      </w:pPr>
      <w:r>
        <w:t>You need to p</w:t>
      </w:r>
      <w:r w:rsidRPr="00DA7631">
        <w:t xml:space="preserve">hotograph </w:t>
      </w:r>
      <w:r>
        <w:t xml:space="preserve">or scan the following </w:t>
      </w:r>
      <w:r w:rsidRPr="00DA7631">
        <w:t>documents</w:t>
      </w:r>
      <w:r>
        <w:t xml:space="preserve"> for upload into your application</w:t>
      </w:r>
      <w:r w:rsidRPr="00DA7631">
        <w:t>:</w:t>
      </w:r>
    </w:p>
    <w:p w14:paraId="6AAECB9D" w14:textId="77777777" w:rsidR="009F428C" w:rsidRDefault="009F428C" w:rsidP="009F428C">
      <w:pPr>
        <w:pStyle w:val="ListParagraph"/>
        <w:numPr>
          <w:ilvl w:val="0"/>
          <w:numId w:val="16"/>
        </w:numPr>
        <w:spacing w:after="120" w:line="240" w:lineRule="auto"/>
      </w:pPr>
      <w:r>
        <w:t xml:space="preserve">completed </w:t>
      </w:r>
      <w:r w:rsidRPr="004A79C3">
        <w:rPr>
          <w:i/>
          <w:iCs/>
        </w:rPr>
        <w:t>Parent/Guardian Acknowledgemen</w:t>
      </w:r>
      <w:r w:rsidRPr="008875A6">
        <w:rPr>
          <w:i/>
          <w:iCs/>
        </w:rPr>
        <w:t xml:space="preserve">t </w:t>
      </w:r>
      <w:r w:rsidRPr="008875A6">
        <w:t>form – ma</w:t>
      </w:r>
      <w:r>
        <w:t>ndatory</w:t>
      </w:r>
    </w:p>
    <w:p w14:paraId="4EC63D18" w14:textId="77777777" w:rsidR="009F428C" w:rsidRDefault="009F428C" w:rsidP="009F428C">
      <w:pPr>
        <w:pStyle w:val="ListParagraph"/>
        <w:numPr>
          <w:ilvl w:val="0"/>
          <w:numId w:val="16"/>
        </w:numPr>
        <w:spacing w:after="120" w:line="240" w:lineRule="auto"/>
      </w:pPr>
      <w:r w:rsidRPr="00DA7631">
        <w:t>passport identification page</w:t>
      </w:r>
      <w:r>
        <w:t xml:space="preserve"> – if you were born in another country or have lived outside Australia</w:t>
      </w:r>
    </w:p>
    <w:p w14:paraId="2622B39D" w14:textId="77777777" w:rsidR="009F428C" w:rsidRPr="00DA7631" w:rsidRDefault="009F428C" w:rsidP="009F428C">
      <w:pPr>
        <w:pStyle w:val="ListParagraph"/>
        <w:numPr>
          <w:ilvl w:val="0"/>
          <w:numId w:val="16"/>
        </w:numPr>
        <w:spacing w:after="120" w:line="240" w:lineRule="auto"/>
      </w:pPr>
      <w:r w:rsidRPr="00DA7631">
        <w:t>school report/s</w:t>
      </w:r>
      <w:r>
        <w:t xml:space="preserve"> – if you have attended school/s outside Australia</w:t>
      </w:r>
    </w:p>
    <w:p w14:paraId="1C51451C" w14:textId="77777777" w:rsidR="009F428C" w:rsidRPr="00DA7631" w:rsidRDefault="009F428C" w:rsidP="009F428C">
      <w:pPr>
        <w:pStyle w:val="ListParagraph"/>
        <w:numPr>
          <w:ilvl w:val="0"/>
          <w:numId w:val="16"/>
        </w:numPr>
        <w:spacing w:after="120" w:line="240" w:lineRule="auto"/>
        <w:ind w:left="357" w:hanging="357"/>
      </w:pPr>
      <w:r>
        <w:t>international movement record/</w:t>
      </w:r>
      <w:r w:rsidRPr="00DA7631">
        <w:t>s</w:t>
      </w:r>
      <w:r>
        <w:t xml:space="preserve"> – if you have lived in or frequently travelled to countries or places where the language for which you are applying is spoken (and if requested by the Authority)</w:t>
      </w:r>
    </w:p>
    <w:p w14:paraId="74D50A0D" w14:textId="6EFCD23D" w:rsidR="009F428C" w:rsidRDefault="009F428C" w:rsidP="0058329B">
      <w:pPr>
        <w:spacing w:after="120" w:line="240" w:lineRule="auto"/>
      </w:pPr>
      <w:r w:rsidRPr="00DA7631">
        <w:t xml:space="preserve">Save the supporting documents to your computer or mobile device as </w:t>
      </w:r>
      <w:r w:rsidRPr="00DA7631">
        <w:rPr>
          <w:b/>
        </w:rPr>
        <w:t>.pdf</w:t>
      </w:r>
      <w:r w:rsidRPr="00DA7631">
        <w:t xml:space="preserve">, </w:t>
      </w:r>
      <w:r w:rsidRPr="00DA7631">
        <w:rPr>
          <w:b/>
        </w:rPr>
        <w:t>.jpg</w:t>
      </w:r>
      <w:r w:rsidRPr="00DA7631">
        <w:t xml:space="preserve">, </w:t>
      </w:r>
      <w:r w:rsidRPr="00DA7631">
        <w:rPr>
          <w:b/>
        </w:rPr>
        <w:t>.jpeg</w:t>
      </w:r>
      <w:r w:rsidRPr="00DA7631">
        <w:t xml:space="preserve"> or </w:t>
      </w:r>
      <w:r w:rsidRPr="00DA7631">
        <w:rPr>
          <w:b/>
        </w:rPr>
        <w:t xml:space="preserve">.png </w:t>
      </w:r>
      <w:r w:rsidRPr="00DA7631">
        <w:t xml:space="preserve">files, with </w:t>
      </w:r>
      <w:r w:rsidRPr="00F77B4E">
        <w:rPr>
          <w:b/>
        </w:rPr>
        <w:t>a</w:t>
      </w:r>
      <w:r w:rsidRPr="00DA7631">
        <w:t xml:space="preserve"> </w:t>
      </w:r>
      <w:r w:rsidRPr="00F77B4E">
        <w:rPr>
          <w:b/>
        </w:rPr>
        <w:t>maximum size of 4MB</w:t>
      </w:r>
      <w:r w:rsidRPr="00DA7631">
        <w:t xml:space="preserve"> </w:t>
      </w:r>
      <w:r w:rsidRPr="003D3B68">
        <w:rPr>
          <w:b/>
        </w:rPr>
        <w:t>for each file</w:t>
      </w:r>
      <w:r>
        <w:t xml:space="preserve">. </w:t>
      </w:r>
      <w:r w:rsidRPr="00852D2D">
        <w:rPr>
          <w:bCs/>
        </w:rPr>
        <w:t>Word</w:t>
      </w:r>
      <w:r w:rsidRPr="00DA7631">
        <w:t xml:space="preserve"> documents</w:t>
      </w:r>
      <w:r>
        <w:t xml:space="preserve"> will </w:t>
      </w:r>
      <w:r w:rsidRPr="00852D2D">
        <w:rPr>
          <w:b/>
          <w:bCs/>
        </w:rPr>
        <w:t>not</w:t>
      </w:r>
      <w:r>
        <w:t xml:space="preserve"> be accepted, and </w:t>
      </w:r>
      <w:r w:rsidR="00C67313">
        <w:t xml:space="preserve">you </w:t>
      </w:r>
      <w:r>
        <w:t>should not use spaces or unrecognisable characters or symbols such as &lt; &gt; ? ! / \ ” * : , # % $ ( ) { } + = @ when naming files.</w:t>
      </w:r>
    </w:p>
    <w:p w14:paraId="5AC62D60" w14:textId="7D4EE9D3" w:rsidR="0074375B" w:rsidRDefault="0074375B" w:rsidP="0025110E"/>
    <w:p w14:paraId="38670153" w14:textId="770ADB31" w:rsidR="00695A80" w:rsidRPr="00695A80" w:rsidRDefault="00695A80" w:rsidP="00695A80">
      <w:pPr>
        <w:sectPr w:rsidR="00695A80" w:rsidRPr="00695A80" w:rsidSect="0074375B">
          <w:footerReference w:type="default" r:id="rId19"/>
          <w:type w:val="oddPage"/>
          <w:pgSz w:w="11906" w:h="16838"/>
          <w:pgMar w:top="1440" w:right="1440" w:bottom="1134" w:left="1440" w:header="709" w:footer="709" w:gutter="0"/>
          <w:pgNumType w:start="1"/>
          <w:cols w:space="708"/>
          <w:docGrid w:linePitch="360"/>
        </w:sectPr>
      </w:pPr>
    </w:p>
    <w:p w14:paraId="6355D763" w14:textId="454F5205" w:rsidR="004653CC" w:rsidRPr="003C7BD2" w:rsidRDefault="004653CC" w:rsidP="004653CC">
      <w:pPr>
        <w:spacing w:before="6480"/>
        <w:jc w:val="center"/>
        <w:rPr>
          <w:rFonts w:ascii="Calibri" w:eastAsia="Calibri" w:hAnsi="Calibri" w:cs="Times New Roman"/>
          <w:color w:val="000000" w:themeColor="text1"/>
          <w:sz w:val="32"/>
          <w:szCs w:val="56"/>
        </w:rPr>
      </w:pPr>
      <w:bookmarkStart w:id="5" w:name="_Toc12630115"/>
      <w:bookmarkStart w:id="6" w:name="_Toc12632006"/>
      <w:r w:rsidRPr="003C7BD2">
        <w:rPr>
          <w:rFonts w:ascii="Calibri" w:eastAsia="Calibri" w:hAnsi="Calibri" w:cs="Times New Roman"/>
          <w:color w:val="000000" w:themeColor="text1"/>
          <w:szCs w:val="56"/>
        </w:rPr>
        <w:lastRenderedPageBreak/>
        <w:t>This page has been left blank intentionally</w:t>
      </w:r>
      <w:r>
        <w:rPr>
          <w:rFonts w:ascii="Calibri" w:eastAsia="Calibri" w:hAnsi="Calibri" w:cs="Times New Roman"/>
          <w:color w:val="000000" w:themeColor="text1"/>
          <w:szCs w:val="56"/>
        </w:rPr>
        <w:t>.</w:t>
      </w:r>
      <w:r w:rsidRPr="003C7BD2">
        <w:rPr>
          <w:rFonts w:ascii="Calibri" w:eastAsia="Calibri" w:hAnsi="Calibri" w:cs="Times New Roman"/>
          <w:color w:val="000000" w:themeColor="text1"/>
          <w:sz w:val="32"/>
          <w:szCs w:val="56"/>
        </w:rPr>
        <w:br w:type="page"/>
      </w:r>
    </w:p>
    <w:bookmarkEnd w:id="5"/>
    <w:bookmarkEnd w:id="6"/>
    <w:p w14:paraId="6114E0A4" w14:textId="77777777" w:rsidR="0074375B" w:rsidRDefault="0074375B" w:rsidP="0025110E">
      <w:pPr>
        <w:sectPr w:rsidR="0074375B" w:rsidSect="0074375B">
          <w:footerReference w:type="default" r:id="rId20"/>
          <w:pgSz w:w="11906" w:h="16838"/>
          <w:pgMar w:top="1440" w:right="1440" w:bottom="1134" w:left="1440" w:header="709" w:footer="709" w:gutter="0"/>
          <w:pgNumType w:start="3"/>
          <w:cols w:space="708"/>
          <w:docGrid w:linePitch="360"/>
        </w:sectPr>
      </w:pPr>
    </w:p>
    <w:bookmarkStart w:id="7" w:name="_Toc169780363"/>
    <w:p w14:paraId="00BAFAA4" w14:textId="12121DF2" w:rsidR="00021B18" w:rsidRPr="00CC7AFB" w:rsidRDefault="00626CD4" w:rsidP="00462649">
      <w:pPr>
        <w:pStyle w:val="Heading1"/>
        <w:rPr>
          <w:sz w:val="36"/>
          <w:szCs w:val="36"/>
        </w:rPr>
      </w:pPr>
      <w:r w:rsidRPr="00626CD4">
        <w:rPr>
          <w:rStyle w:val="Hyperlink"/>
          <w:noProof/>
          <w:color w:val="auto"/>
          <w:u w:val="none"/>
          <w:lang w:eastAsia="en-AU"/>
        </w:rPr>
        <w:lastRenderedPageBreak/>
        <mc:AlternateContent>
          <mc:Choice Requires="wps">
            <w:drawing>
              <wp:anchor distT="0" distB="0" distL="114300" distR="114300" simplePos="0" relativeHeight="252027904" behindDoc="1" locked="0" layoutInCell="1" allowOverlap="1" wp14:anchorId="648997AF" wp14:editId="0D7674F8">
                <wp:simplePos x="0" y="0"/>
                <wp:positionH relativeFrom="column">
                  <wp:posOffset>-881380</wp:posOffset>
                </wp:positionH>
                <wp:positionV relativeFrom="paragraph">
                  <wp:posOffset>-443078</wp:posOffset>
                </wp:positionV>
                <wp:extent cx="7592060" cy="0"/>
                <wp:effectExtent l="0" t="0" r="27940" b="19050"/>
                <wp:wrapNone/>
                <wp:docPr id="251" name="Straight Connector 251"/>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0DF65" id="Straight Connector 251" o:spid="_x0000_s1026" style="position:absolute;z-index:-251288576;visibility:visible;mso-wrap-style:square;mso-wrap-distance-left:9pt;mso-wrap-distance-top:0;mso-wrap-distance-right:9pt;mso-wrap-distance-bottom:0;mso-position-horizontal:absolute;mso-position-horizontal-relative:text;mso-position-vertical:absolute;mso-position-vertical-relative:text" from="-69.4pt,-34.9pt" to="528.4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" strokecolor="#d8d8d8 [2732]" strokeweight=".5pt"/>
            </w:pict>
          </mc:Fallback>
        </mc:AlternateContent>
      </w:r>
      <w:r w:rsidRPr="00626CD4">
        <w:rPr>
          <w:rStyle w:val="Hyperlink"/>
          <w:noProof/>
          <w:color w:val="auto"/>
          <w:u w:val="none"/>
          <w:lang w:eastAsia="en-AU"/>
        </w:rPr>
        <w:drawing>
          <wp:anchor distT="0" distB="0" distL="114300" distR="114300" simplePos="0" relativeHeight="252028928" behindDoc="1" locked="0" layoutInCell="1" allowOverlap="1" wp14:anchorId="72F0C6AF" wp14:editId="14721009">
            <wp:simplePos x="0" y="0"/>
            <wp:positionH relativeFrom="column">
              <wp:posOffset>5656580</wp:posOffset>
            </wp:positionH>
            <wp:positionV relativeFrom="paragraph">
              <wp:posOffset>-685165</wp:posOffset>
            </wp:positionV>
            <wp:extent cx="612000" cy="619200"/>
            <wp:effectExtent l="0" t="0" r="0" b="0"/>
            <wp:wrapNone/>
            <wp:docPr id="255" name="Picture 255" descr="Step 1 first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2000" cy="619200"/>
                    </a:xfrm>
                    <a:prstGeom prst="rect">
                      <a:avLst/>
                    </a:prstGeom>
                  </pic:spPr>
                </pic:pic>
              </a:graphicData>
            </a:graphic>
            <wp14:sizeRelH relativeFrom="margin">
              <wp14:pctWidth>0</wp14:pctWidth>
            </wp14:sizeRelH>
            <wp14:sizeRelV relativeFrom="margin">
              <wp14:pctHeight>0</wp14:pctHeight>
            </wp14:sizeRelV>
          </wp:anchor>
        </w:drawing>
      </w:r>
      <w:r w:rsidR="00707C49" w:rsidRPr="00CC7AFB">
        <w:rPr>
          <w:sz w:val="36"/>
          <w:szCs w:val="36"/>
        </w:rPr>
        <w:t>Step 1: Log in</w:t>
      </w:r>
      <w:r w:rsidR="00E90362" w:rsidRPr="00CC7AFB">
        <w:rPr>
          <w:sz w:val="36"/>
          <w:szCs w:val="36"/>
        </w:rPr>
        <w:t xml:space="preserve"> </w:t>
      </w:r>
      <w:r w:rsidR="00251D39" w:rsidRPr="00CC7AFB">
        <w:rPr>
          <w:sz w:val="36"/>
          <w:szCs w:val="36"/>
        </w:rPr>
        <w:t>to the student portal</w:t>
      </w:r>
      <w:bookmarkEnd w:id="7"/>
    </w:p>
    <w:p w14:paraId="1B06A7D8" w14:textId="2E554487" w:rsidR="002A01CC" w:rsidRDefault="00A750E1" w:rsidP="002A01CC">
      <w:pPr>
        <w:rPr>
          <w:rStyle w:val="Hyperlink"/>
          <w:color w:val="auto"/>
        </w:rPr>
      </w:pPr>
      <w:r>
        <w:t>Log in</w:t>
      </w:r>
      <w:r w:rsidR="002A01CC">
        <w:t xml:space="preserve"> to the </w:t>
      </w:r>
      <w:hyperlink r:id="rId22" w:history="1">
        <w:r w:rsidR="002A01CC" w:rsidRPr="00332165">
          <w:rPr>
            <w:rStyle w:val="Hyperlink"/>
          </w:rPr>
          <w:t>student portal (https://studentportal.scsa.wa.edu.au)</w:t>
        </w:r>
      </w:hyperlink>
      <w:r w:rsidR="002A01CC" w:rsidRPr="00760E2B">
        <w:t>.</w:t>
      </w:r>
    </w:p>
    <w:p w14:paraId="6961BC0C" w14:textId="24103F61" w:rsidR="002A01CC" w:rsidRDefault="002A01CC" w:rsidP="002A01CC">
      <w:pPr>
        <w:spacing w:after="120"/>
      </w:pPr>
      <w:r w:rsidRPr="00332165">
        <w:t xml:space="preserve">You will find this link on the home page of the </w:t>
      </w:r>
      <w:hyperlink r:id="rId23" w:history="1">
        <w:r w:rsidR="0026734E">
          <w:rPr>
            <w:rStyle w:val="Hyperlink"/>
          </w:rPr>
          <w:t>Authority website (https://scsa.wa.edu.au/)</w:t>
        </w:r>
      </w:hyperlink>
      <w:r w:rsidRPr="00E829C2">
        <w:t>.</w:t>
      </w:r>
      <w:r>
        <w:t xml:space="preserve"> Click on the </w:t>
      </w:r>
      <w:r w:rsidRPr="00520819">
        <w:rPr>
          <w:b/>
        </w:rPr>
        <w:t xml:space="preserve">Student portal </w:t>
      </w:r>
      <w:r>
        <w:rPr>
          <w:b/>
        </w:rPr>
        <w:t xml:space="preserve">login </w:t>
      </w:r>
      <w:r w:rsidRPr="00627A0E">
        <w:t>link</w:t>
      </w:r>
      <w:r>
        <w:rPr>
          <w:b/>
        </w:rPr>
        <w:t xml:space="preserve"> </w:t>
      </w:r>
      <w:r w:rsidRPr="00DC4AB6">
        <w:t xml:space="preserve">in </w:t>
      </w:r>
      <w:r>
        <w:t xml:space="preserve">the purple </w:t>
      </w:r>
      <w:r w:rsidRPr="00520819">
        <w:rPr>
          <w:b/>
        </w:rPr>
        <w:t>Useful Links</w:t>
      </w:r>
      <w:r>
        <w:t xml:space="preserve"> panel (highlighted below).</w:t>
      </w:r>
    </w:p>
    <w:p w14:paraId="6577FA24" w14:textId="77777777" w:rsidR="002A01CC" w:rsidRDefault="002A01CC" w:rsidP="002A01CC">
      <w:pPr>
        <w:ind w:left="-57"/>
      </w:pPr>
      <w:r w:rsidRPr="00C930F3">
        <w:rPr>
          <w:noProof/>
          <w:lang w:eastAsia="en-AU"/>
        </w:rPr>
        <mc:AlternateContent>
          <mc:Choice Requires="wps">
            <w:drawing>
              <wp:anchor distT="0" distB="0" distL="114300" distR="114300" simplePos="0" relativeHeight="252087296" behindDoc="0" locked="0" layoutInCell="1" allowOverlap="1" wp14:anchorId="46C4127E" wp14:editId="6B063653">
                <wp:simplePos x="0" y="0"/>
                <wp:positionH relativeFrom="margin">
                  <wp:posOffset>1905</wp:posOffset>
                </wp:positionH>
                <wp:positionV relativeFrom="paragraph">
                  <wp:posOffset>1017905</wp:posOffset>
                </wp:positionV>
                <wp:extent cx="809625" cy="193834"/>
                <wp:effectExtent l="0" t="0" r="28575" b="15875"/>
                <wp:wrapNone/>
                <wp:docPr id="94" name="Rounded Rectangle 94" descr="Red highlight box" title="Red highlight box"/>
                <wp:cNvGraphicFramePr/>
                <a:graphic xmlns:a="http://schemas.openxmlformats.org/drawingml/2006/main">
                  <a:graphicData uri="http://schemas.microsoft.com/office/word/2010/wordprocessingShape">
                    <wps:wsp>
                      <wps:cNvSpPr/>
                      <wps:spPr>
                        <a:xfrm>
                          <a:off x="0" y="0"/>
                          <a:ext cx="809625" cy="19383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A160E" id="Rounded Rectangle 94" o:spid="_x0000_s1026" alt="Title: Red highlight box - Description: Red highlight box" style="position:absolute;margin-left:.15pt;margin-top:80.15pt;width:63.75pt;height:15.25pt;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" filled="f" strokecolor="red" strokeweight="2pt">
                <w10:wrap anchorx="margin"/>
              </v:roundrect>
            </w:pict>
          </mc:Fallback>
        </mc:AlternateContent>
      </w:r>
      <w:r>
        <w:rPr>
          <w:noProof/>
          <w:lang w:eastAsia="en-AU"/>
        </w:rPr>
        <w:drawing>
          <wp:inline distT="0" distB="0" distL="0" distR="0" wp14:anchorId="685F0416" wp14:editId="42428A29">
            <wp:extent cx="1620000" cy="1922400"/>
            <wp:effectExtent l="38100" t="38100" r="94615" b="97155"/>
            <wp:docPr id="95" name="Picture 95" descr="Student portal login link on the Authority website in the purple Useful Link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tudent portal login link on the Authority website in the purple Useful Links panel"/>
                    <pic:cNvPicPr/>
                  </pic:nvPicPr>
                  <pic:blipFill rotWithShape="1">
                    <a:blip r:embed="rId24">
                      <a:extLst>
                        <a:ext uri="{28A0092B-C50C-407E-A947-70E740481C1C}">
                          <a14:useLocalDpi xmlns:a14="http://schemas.microsoft.com/office/drawing/2010/main" val="0"/>
                        </a:ext>
                      </a:extLst>
                    </a:blip>
                    <a:srcRect b="45650"/>
                    <a:stretch/>
                  </pic:blipFill>
                  <pic:spPr bwMode="auto">
                    <a:xfrm>
                      <a:off x="0" y="0"/>
                      <a:ext cx="1620000" cy="1922400"/>
                    </a:xfrm>
                    <a:prstGeom prst="rect">
                      <a:avLst/>
                    </a:prstGeom>
                    <a:ln>
                      <a:noFill/>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6B61D88A" w14:textId="27DC38D0" w:rsidR="00596310" w:rsidRDefault="00596310" w:rsidP="00596310">
      <w:r w:rsidRPr="00B36B6C">
        <w:t xml:space="preserve">Enter your </w:t>
      </w:r>
      <w:r w:rsidRPr="00B36B6C">
        <w:rPr>
          <w:b/>
        </w:rPr>
        <w:t>WA student number</w:t>
      </w:r>
      <w:r w:rsidRPr="00C6527E">
        <w:t>,</w:t>
      </w:r>
      <w:r w:rsidRPr="00B36B6C">
        <w:t xml:space="preserve"> which </w:t>
      </w:r>
      <w:r w:rsidR="002A01CC">
        <w:t>is</w:t>
      </w:r>
      <w:r w:rsidRPr="00B36B6C">
        <w:t xml:space="preserve"> on your school report/s</w:t>
      </w:r>
      <w:r>
        <w:t xml:space="preserve">. It may also be on </w:t>
      </w:r>
      <w:r w:rsidRPr="00B36B6C">
        <w:t>your SmartRider.</w:t>
      </w:r>
    </w:p>
    <w:p w14:paraId="23BD061E" w14:textId="77777777" w:rsidR="00596310" w:rsidRPr="00B36B6C" w:rsidRDefault="00596310" w:rsidP="00596310">
      <w:r w:rsidRPr="00B36B6C">
        <w:t xml:space="preserve">Your initial password is a combination of your </w:t>
      </w:r>
      <w:r>
        <w:t xml:space="preserve">family name and date of birth — </w:t>
      </w:r>
      <w:r w:rsidRPr="00B36B6C">
        <w:rPr>
          <w:b/>
        </w:rPr>
        <w:t>Nnddmmyyyy</w:t>
      </w:r>
      <w:r w:rsidRPr="00B36B6C">
        <w:t>:</w:t>
      </w:r>
    </w:p>
    <w:p w14:paraId="25A07A9A" w14:textId="5018574A" w:rsidR="00596310" w:rsidRPr="00B36B6C" w:rsidRDefault="00596310" w:rsidP="00A750E1">
      <w:pPr>
        <w:pStyle w:val="ListParagraph"/>
        <w:numPr>
          <w:ilvl w:val="0"/>
          <w:numId w:val="21"/>
        </w:numPr>
        <w:spacing w:after="160" w:line="259" w:lineRule="auto"/>
        <w:ind w:left="357" w:hanging="357"/>
      </w:pPr>
      <w:r w:rsidRPr="00B36B6C">
        <w:rPr>
          <w:b/>
        </w:rPr>
        <w:t>Nn</w:t>
      </w:r>
      <w:r w:rsidRPr="00B36B6C">
        <w:t xml:space="preserve"> = the first two letters of your family name: the first as a capital letter (A–Z) and the second as a </w:t>
      </w:r>
      <w:r w:rsidR="006A208C" w:rsidRPr="00B36B6C">
        <w:t>lower</w:t>
      </w:r>
      <w:r w:rsidR="006276AD">
        <w:t xml:space="preserve"> </w:t>
      </w:r>
      <w:r w:rsidR="006A208C" w:rsidRPr="00B36B6C">
        <w:t>case</w:t>
      </w:r>
      <w:r w:rsidRPr="00B36B6C">
        <w:t xml:space="preserve"> letter (a–z), excluding any punctuation or spaces</w:t>
      </w:r>
    </w:p>
    <w:p w14:paraId="188C2749" w14:textId="77777777" w:rsidR="00596310" w:rsidRPr="00B36B6C" w:rsidRDefault="00596310" w:rsidP="00596310">
      <w:pPr>
        <w:pStyle w:val="ListParagraph"/>
        <w:numPr>
          <w:ilvl w:val="0"/>
          <w:numId w:val="21"/>
        </w:numPr>
        <w:spacing w:after="160" w:line="259" w:lineRule="auto"/>
        <w:ind w:left="360"/>
      </w:pPr>
      <w:r w:rsidRPr="00B36B6C">
        <w:rPr>
          <w:b/>
        </w:rPr>
        <w:t xml:space="preserve">ddmmyyyy </w:t>
      </w:r>
      <w:r w:rsidRPr="00B36B6C">
        <w:t>= your date of birth in day month year format.</w:t>
      </w:r>
    </w:p>
    <w:p w14:paraId="701F9D1B" w14:textId="10D31CD5" w:rsidR="00596310" w:rsidRPr="00B36B6C" w:rsidRDefault="00596310" w:rsidP="00631DC1">
      <w:r w:rsidRPr="008551B5">
        <w:t>Tick the check box</w:t>
      </w:r>
      <w:r>
        <w:t xml:space="preserve"> (highlighted below) </w:t>
      </w:r>
      <w:r w:rsidRPr="00B36B6C">
        <w:t>to show that you have read and underst</w:t>
      </w:r>
      <w:r>
        <w:t>an</w:t>
      </w:r>
      <w:r w:rsidRPr="00B36B6C">
        <w:t xml:space="preserve">d the terms of use and click on the </w:t>
      </w:r>
      <w:r w:rsidRPr="00B36B6C">
        <w:rPr>
          <w:b/>
        </w:rPr>
        <w:t>Login</w:t>
      </w:r>
      <w:r w:rsidRPr="00B36B6C">
        <w:t xml:space="preserve"> button</w:t>
      </w:r>
      <w:r>
        <w:t xml:space="preserve"> (highlighted below) to enter the student portal.</w:t>
      </w:r>
    </w:p>
    <w:p w14:paraId="0557767D" w14:textId="41FED834" w:rsidR="00017426" w:rsidRDefault="002147DD" w:rsidP="002A01CC">
      <w:pPr>
        <w:ind w:left="-57"/>
      </w:pPr>
      <w:r w:rsidRPr="00C930F3">
        <w:rPr>
          <w:noProof/>
          <w:lang w:eastAsia="en-AU"/>
        </w:rPr>
        <mc:AlternateContent>
          <mc:Choice Requires="wps">
            <w:drawing>
              <wp:anchor distT="0" distB="0" distL="114300" distR="114300" simplePos="0" relativeHeight="251953152" behindDoc="0" locked="0" layoutInCell="1" allowOverlap="1" wp14:anchorId="4DB720CB" wp14:editId="2C2A460E">
                <wp:simplePos x="0" y="0"/>
                <wp:positionH relativeFrom="column">
                  <wp:posOffset>89535</wp:posOffset>
                </wp:positionH>
                <wp:positionV relativeFrom="paragraph">
                  <wp:posOffset>1726565</wp:posOffset>
                </wp:positionV>
                <wp:extent cx="552450" cy="196850"/>
                <wp:effectExtent l="0" t="0" r="19050" b="12700"/>
                <wp:wrapNone/>
                <wp:docPr id="7" name="Rounded Rectangle 7" descr="Red highlight box around the login button" title="Red highlight box"/>
                <wp:cNvGraphicFramePr/>
                <a:graphic xmlns:a="http://schemas.openxmlformats.org/drawingml/2006/main">
                  <a:graphicData uri="http://schemas.microsoft.com/office/word/2010/wordprocessingShape">
                    <wps:wsp>
                      <wps:cNvSpPr/>
                      <wps:spPr>
                        <a:xfrm>
                          <a:off x="0" y="0"/>
                          <a:ext cx="552450" cy="1968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C6F66" id="Rounded Rectangle 7" o:spid="_x0000_s1026" alt="Title: Red highlight box - Description: Red highlight box around the login button" style="position:absolute;margin-left:7.05pt;margin-top:135.95pt;width:43.5pt;height:1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" filled="f" strokecolor="red" strokeweight="2pt"/>
            </w:pict>
          </mc:Fallback>
        </mc:AlternateContent>
      </w:r>
      <w:r w:rsidRPr="00C930F3">
        <w:rPr>
          <w:noProof/>
          <w:lang w:eastAsia="en-AU"/>
        </w:rPr>
        <mc:AlternateContent>
          <mc:Choice Requires="wps">
            <w:drawing>
              <wp:anchor distT="0" distB="0" distL="114300" distR="114300" simplePos="0" relativeHeight="251954176" behindDoc="0" locked="0" layoutInCell="1" allowOverlap="1" wp14:anchorId="00A09937" wp14:editId="68B9274B">
                <wp:simplePos x="0" y="0"/>
                <wp:positionH relativeFrom="column">
                  <wp:posOffset>88265</wp:posOffset>
                </wp:positionH>
                <wp:positionV relativeFrom="paragraph">
                  <wp:posOffset>1526858</wp:posOffset>
                </wp:positionV>
                <wp:extent cx="97155" cy="106045"/>
                <wp:effectExtent l="0" t="0" r="17145" b="27305"/>
                <wp:wrapNone/>
                <wp:docPr id="91" name="Rounded Rectangle 91" descr="Red highlight box around terms of use check box" title="Red highlight box"/>
                <wp:cNvGraphicFramePr/>
                <a:graphic xmlns:a="http://schemas.openxmlformats.org/drawingml/2006/main">
                  <a:graphicData uri="http://schemas.microsoft.com/office/word/2010/wordprocessingShape">
                    <wps:wsp>
                      <wps:cNvSpPr/>
                      <wps:spPr>
                        <a:xfrm>
                          <a:off x="0" y="0"/>
                          <a:ext cx="97155" cy="1060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2B70F4" id="Rounded Rectangle 91" o:spid="_x0000_s1026" alt="Title: Red highlight box - Description: Red highlight box around terms of use check box" style="position:absolute;margin-left:6.95pt;margin-top:120.25pt;width:7.65pt;height:8.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" filled="f" strokecolor="red" strokeweight="2pt"/>
            </w:pict>
          </mc:Fallback>
        </mc:AlternateContent>
      </w:r>
      <w:r w:rsidR="00631DC1">
        <w:rPr>
          <w:noProof/>
          <w:lang w:eastAsia="en-AU"/>
        </w:rPr>
        <w:drawing>
          <wp:inline distT="0" distB="0" distL="0" distR="0" wp14:anchorId="4444FFE6" wp14:editId="790B4D6D">
            <wp:extent cx="2538000" cy="3607200"/>
            <wp:effectExtent l="57150" t="57150" r="110490" b="107950"/>
            <wp:docPr id="9" name="Picture 9" descr="Login screen with check box to agree to terms of use and Login box to enter the student portal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in screen with check box to agree to terms of use and Login box to enter the student portal highlighted"/>
                    <pic:cNvPicPr/>
                  </pic:nvPicPr>
                  <pic:blipFill rotWithShape="1">
                    <a:blip r:embed="rId25">
                      <a:extLst>
                        <a:ext uri="{28A0092B-C50C-407E-A947-70E740481C1C}">
                          <a14:useLocalDpi xmlns:a14="http://schemas.microsoft.com/office/drawing/2010/main" val="0"/>
                        </a:ext>
                      </a:extLst>
                    </a:blip>
                    <a:srcRect b="3811"/>
                    <a:stretch/>
                  </pic:blipFill>
                  <pic:spPr bwMode="auto">
                    <a:xfrm>
                      <a:off x="0" y="0"/>
                      <a:ext cx="2538000" cy="36072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1000"/>
                        </a:sysClr>
                      </a:outerShdw>
                    </a:effectLst>
                    <a:extLst>
                      <a:ext uri="{53640926-AAD7-44D8-BBD7-CCE9431645EC}">
                        <a14:shadowObscured xmlns:a14="http://schemas.microsoft.com/office/drawing/2010/main"/>
                      </a:ext>
                    </a:extLst>
                  </pic:spPr>
                </pic:pic>
              </a:graphicData>
            </a:graphic>
          </wp:inline>
        </w:drawing>
      </w:r>
      <w:bookmarkStart w:id="8" w:name="_Toc34129357"/>
    </w:p>
    <w:p w14:paraId="4EB28847" w14:textId="4D4C5B4D" w:rsidR="00631DC1" w:rsidRDefault="00631DC1" w:rsidP="00B74B69">
      <w:pPr>
        <w:pStyle w:val="Heading2"/>
      </w:pPr>
      <w:bookmarkStart w:id="9" w:name="_Toc169780364"/>
      <w:r>
        <w:lastRenderedPageBreak/>
        <w:t>Set up your personal</w:t>
      </w:r>
      <w:r w:rsidRPr="00815998">
        <w:t xml:space="preserve"> email </w:t>
      </w:r>
      <w:r>
        <w:t>address</w:t>
      </w:r>
      <w:bookmarkEnd w:id="8"/>
      <w:bookmarkEnd w:id="9"/>
    </w:p>
    <w:p w14:paraId="28D8246B" w14:textId="77777777" w:rsidR="00B32D24" w:rsidRDefault="00B32D24" w:rsidP="00B32D24">
      <w:r>
        <w:t>E</w:t>
      </w:r>
      <w:r w:rsidRPr="00C930F3">
        <w:t>nter your personal email</w:t>
      </w:r>
      <w:r>
        <w:t xml:space="preserve"> </w:t>
      </w:r>
      <w:r w:rsidRPr="00C930F3">
        <w:t>address</w:t>
      </w:r>
      <w:r>
        <w:t>, then re-enter it to confirm it</w:t>
      </w:r>
      <w:r w:rsidRPr="00C930F3">
        <w:t xml:space="preserve">. </w:t>
      </w:r>
      <w:r>
        <w:t>C</w:t>
      </w:r>
      <w:r w:rsidRPr="00C930F3">
        <w:t xml:space="preserve">lick on the </w:t>
      </w:r>
      <w:r w:rsidRPr="00C930F3">
        <w:rPr>
          <w:b/>
        </w:rPr>
        <w:t>Set</w:t>
      </w:r>
      <w:r w:rsidRPr="00C930F3">
        <w:t xml:space="preserve"> button (</w:t>
      </w:r>
      <w:r>
        <w:t>highlighted</w:t>
      </w:r>
      <w:r w:rsidRPr="00C930F3">
        <w:t xml:space="preserve"> below).</w:t>
      </w:r>
    </w:p>
    <w:p w14:paraId="00F57C56" w14:textId="442FCE4B" w:rsidR="00631DC1" w:rsidRPr="00C930F3" w:rsidRDefault="00B32D24" w:rsidP="00631DC1">
      <w:r>
        <w:t xml:space="preserve">Note: use your personal email address so that you can receive emails after you have left </w:t>
      </w:r>
      <w:r w:rsidR="00FE15D8">
        <w:t>school,</w:t>
      </w:r>
      <w:r>
        <w:t xml:space="preserve"> and your school email address has expired</w:t>
      </w:r>
      <w:r w:rsidR="00631DC1">
        <w:t>.</w:t>
      </w:r>
    </w:p>
    <w:p w14:paraId="64AFA3EA" w14:textId="63806FEF" w:rsidR="00631DC1" w:rsidRPr="00C930F3" w:rsidRDefault="00B32D24" w:rsidP="00631DC1">
      <w:pPr>
        <w:spacing w:after="0"/>
        <w:ind w:left="-57"/>
        <w:rPr>
          <w:noProof/>
          <w:lang w:eastAsia="en-AU"/>
        </w:rPr>
      </w:pPr>
      <w:r w:rsidRPr="00C930F3">
        <w:rPr>
          <w:noProof/>
          <w:lang w:eastAsia="en-AU"/>
        </w:rPr>
        <mc:AlternateContent>
          <mc:Choice Requires="wps">
            <w:drawing>
              <wp:anchor distT="0" distB="0" distL="114300" distR="114300" simplePos="0" relativeHeight="251956224" behindDoc="0" locked="0" layoutInCell="1" allowOverlap="1" wp14:anchorId="4F218D0C" wp14:editId="015B6C1C">
                <wp:simplePos x="0" y="0"/>
                <wp:positionH relativeFrom="column">
                  <wp:posOffset>61913</wp:posOffset>
                </wp:positionH>
                <wp:positionV relativeFrom="paragraph">
                  <wp:posOffset>1714183</wp:posOffset>
                </wp:positionV>
                <wp:extent cx="685800" cy="243314"/>
                <wp:effectExtent l="0" t="0" r="19050" b="23495"/>
                <wp:wrapNone/>
                <wp:docPr id="93" name="Rounded Rectangle 93" descr="Red highlight box around the set button" title="Red highlight box"/>
                <wp:cNvGraphicFramePr/>
                <a:graphic xmlns:a="http://schemas.openxmlformats.org/drawingml/2006/main">
                  <a:graphicData uri="http://schemas.microsoft.com/office/word/2010/wordprocessingShape">
                    <wps:wsp>
                      <wps:cNvSpPr/>
                      <wps:spPr>
                        <a:xfrm>
                          <a:off x="0" y="0"/>
                          <a:ext cx="685800" cy="243314"/>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A492A" id="Rounded Rectangle 93" o:spid="_x0000_s1026" alt="Title: Red highlight box - Description: Red highlight box around the set button" style="position:absolute;margin-left:4.9pt;margin-top:135pt;width:54pt;height:19.1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" filled="f" strokecolor="red" strokeweight="2pt"/>
            </w:pict>
          </mc:Fallback>
        </mc:AlternateContent>
      </w:r>
      <w:r>
        <w:rPr>
          <w:noProof/>
          <w:lang w:eastAsia="en-AU"/>
        </w:rPr>
        <w:drawing>
          <wp:inline distT="0" distB="0" distL="0" distR="0" wp14:anchorId="760F73D5" wp14:editId="7061DC04">
            <wp:extent cx="2523600" cy="1980000"/>
            <wp:effectExtent l="38100" t="38100" r="86360" b="96520"/>
            <wp:docPr id="1185402784" name="Picture 1185402784" descr="Panel to set up and confirm email address with 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02784" name="Picture 1185402784" descr="Panel to set up and confirm email address with Set button highlighted"/>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2523600" cy="1980000"/>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5AAF5606" w14:textId="77777777" w:rsidR="00B32D24" w:rsidRDefault="00B32D24" w:rsidP="00B32D24">
      <w:pPr>
        <w:spacing w:before="120"/>
        <w:ind w:left="-57"/>
        <w:rPr>
          <w:noProof/>
          <w:lang w:eastAsia="en-AU"/>
        </w:rPr>
      </w:pPr>
      <w:r>
        <w:rPr>
          <w:noProof/>
          <w:lang w:eastAsia="en-AU"/>
        </w:rPr>
        <w:t>You will see an error message if your email and confirmation email do not match.</w:t>
      </w:r>
    </w:p>
    <w:p w14:paraId="138410D4" w14:textId="77777777" w:rsidR="00B32D24" w:rsidRDefault="00B32D24" w:rsidP="00B32D24">
      <w:pPr>
        <w:spacing w:after="0"/>
        <w:ind w:left="-57"/>
      </w:pPr>
      <w:r>
        <w:rPr>
          <w:noProof/>
          <w:lang w:eastAsia="en-AU"/>
        </w:rPr>
        <w:drawing>
          <wp:inline distT="0" distB="0" distL="0" distR="0" wp14:anchorId="5DB9CC6B" wp14:editId="0EA832CB">
            <wp:extent cx="2511721" cy="2147704"/>
            <wp:effectExtent l="38100" t="38100" r="98425" b="100330"/>
            <wp:docPr id="1896918307" name="Picture 1896918307" descr="Error message to show the email and confirmation email do no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8307" name="Picture 1896918307" descr="Error message to show the email and confirmation email do not match"/>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Lst>
                    </a:blip>
                    <a:stretch>
                      <a:fillRect/>
                    </a:stretch>
                  </pic:blipFill>
                  <pic:spPr>
                    <a:xfrm>
                      <a:off x="0" y="0"/>
                      <a:ext cx="2511721" cy="2147704"/>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C86627E" w14:textId="77777777" w:rsidR="00B32D24" w:rsidRPr="00C930F3" w:rsidRDefault="00B32D24" w:rsidP="00B32D24">
      <w:pPr>
        <w:spacing w:before="120"/>
      </w:pPr>
      <w:r w:rsidRPr="00C930F3">
        <w:t>A confirmation email will be sent to this email address.</w:t>
      </w:r>
    </w:p>
    <w:p w14:paraId="5A7D4E91" w14:textId="77777777" w:rsidR="00B32D24" w:rsidRPr="00C930F3" w:rsidRDefault="00B32D24" w:rsidP="00B32D24">
      <w:pPr>
        <w:spacing w:before="120" w:after="0"/>
        <w:ind w:left="-57"/>
      </w:pPr>
      <w:r>
        <w:rPr>
          <w:noProof/>
          <w:lang w:eastAsia="en-AU"/>
        </w:rPr>
        <w:drawing>
          <wp:inline distT="0" distB="0" distL="0" distR="0" wp14:anchorId="392A4A30" wp14:editId="1D94CD83">
            <wp:extent cx="2883600" cy="1440000"/>
            <wp:effectExtent l="38100" t="38100" r="88265" b="103505"/>
            <wp:docPr id="674006362" name="Picture 674006362" descr="Instruction to confirm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06362" name="Picture 674006362" descr="Instruction to confirm email addres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83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CF41081" w14:textId="143C05DE" w:rsidR="00D06825" w:rsidRDefault="00B32D24" w:rsidP="00B32D24">
      <w:r w:rsidRPr="00C930F3">
        <w:t xml:space="preserve">Go to your </w:t>
      </w:r>
      <w:r>
        <w:t xml:space="preserve">personal </w:t>
      </w:r>
      <w:r w:rsidRPr="00C930F3">
        <w:t xml:space="preserve">email </w:t>
      </w:r>
      <w:r>
        <w:t>account</w:t>
      </w:r>
      <w:r w:rsidRPr="00C930F3">
        <w:t xml:space="preserve"> and click on the </w:t>
      </w:r>
      <w:r w:rsidRPr="007D6F94">
        <w:t>link</w:t>
      </w:r>
      <w:r w:rsidRPr="00C930F3">
        <w:t xml:space="preserve"> </w:t>
      </w:r>
      <w:r>
        <w:t xml:space="preserve">in the email </w:t>
      </w:r>
      <w:r w:rsidRPr="00C930F3">
        <w:t>to confirm your email address and complete your registration.</w:t>
      </w:r>
      <w:r>
        <w:t xml:space="preserve"> If you cannot log in to your personal email account, contact your school or the Authority’s Help Desk at </w:t>
      </w:r>
      <w:hyperlink r:id="rId32" w:history="1">
        <w:r w:rsidRPr="005418CD">
          <w:rPr>
            <w:rStyle w:val="Hyperlink"/>
          </w:rPr>
          <w:t>wacehelp@scsa.wa.edu.au</w:t>
        </w:r>
      </w:hyperlink>
      <w:r w:rsidRPr="00D50639">
        <w:t>.</w:t>
      </w:r>
      <w:r w:rsidR="00D06825">
        <w:br w:type="page"/>
      </w:r>
    </w:p>
    <w:p w14:paraId="6AE5B62F" w14:textId="77777777" w:rsidR="00631DC1" w:rsidRDefault="00631DC1" w:rsidP="00B74B69">
      <w:pPr>
        <w:pStyle w:val="Heading2"/>
      </w:pPr>
      <w:bookmarkStart w:id="10" w:name="_Toc34129358"/>
      <w:bookmarkStart w:id="11" w:name="_Toc169780365"/>
      <w:r>
        <w:lastRenderedPageBreak/>
        <w:t>Set up your new password</w:t>
      </w:r>
      <w:bookmarkEnd w:id="10"/>
      <w:bookmarkEnd w:id="11"/>
    </w:p>
    <w:p w14:paraId="098B2383" w14:textId="3EF7CB6E" w:rsidR="00631DC1" w:rsidRDefault="00631DC1" w:rsidP="00631DC1">
      <w:r>
        <w:t xml:space="preserve">When you have confirmed your email address, you will be asked to </w:t>
      </w:r>
      <w:r w:rsidRPr="00F95200">
        <w:t>reset your password</w:t>
      </w:r>
      <w:r>
        <w:t xml:space="preserve">. </w:t>
      </w:r>
    </w:p>
    <w:p w14:paraId="39DE0493" w14:textId="445C2F2E" w:rsidR="00631DC1" w:rsidRDefault="00631DC1" w:rsidP="00631DC1">
      <w:r>
        <w:t>Your new password must contain a minimum of eight characters, with at least one digit (0–9), at least one capital letter (A–Z) and at least one lower</w:t>
      </w:r>
      <w:r w:rsidR="006276AD">
        <w:t xml:space="preserve"> </w:t>
      </w:r>
      <w:r>
        <w:t>case letter (a–z). Choose a new password that is easy to remember and keep it in a secure place.</w:t>
      </w:r>
    </w:p>
    <w:p w14:paraId="6397CFCE" w14:textId="77777777" w:rsidR="001801A7" w:rsidRDefault="00631DC1" w:rsidP="00631DC1">
      <w:r>
        <w:t xml:space="preserve">Re-enter your new password to confirm it. </w:t>
      </w:r>
    </w:p>
    <w:p w14:paraId="156246C8" w14:textId="55C78DCD" w:rsidR="00631DC1" w:rsidRDefault="00631DC1" w:rsidP="00631DC1">
      <w:r>
        <w:t xml:space="preserve">Click on the </w:t>
      </w:r>
      <w:r w:rsidRPr="00F95200">
        <w:rPr>
          <w:b/>
        </w:rPr>
        <w:t>Reset</w:t>
      </w:r>
      <w:r>
        <w:t xml:space="preserve"> button (highlighted</w:t>
      </w:r>
      <w:r w:rsidRPr="00C930F3">
        <w:t xml:space="preserve"> </w:t>
      </w:r>
      <w:r>
        <w:t>below) to reset your new password.</w:t>
      </w:r>
    </w:p>
    <w:p w14:paraId="6BD375D8" w14:textId="7388C130" w:rsidR="00697839" w:rsidRPr="00D06825" w:rsidRDefault="00631DC1" w:rsidP="00697839">
      <w:pPr>
        <w:ind w:left="-57"/>
        <w:rPr>
          <w:rFonts w:cs="Arial"/>
          <w:b/>
          <w:sz w:val="28"/>
          <w:szCs w:val="24"/>
          <w:lang w:val="en-GB"/>
        </w:rPr>
      </w:pPr>
      <w:r w:rsidRPr="00C930F3">
        <w:rPr>
          <w:noProof/>
          <w:lang w:eastAsia="en-AU"/>
        </w:rPr>
        <mc:AlternateContent>
          <mc:Choice Requires="wps">
            <w:drawing>
              <wp:anchor distT="0" distB="0" distL="114300" distR="114300" simplePos="0" relativeHeight="251958272" behindDoc="0" locked="0" layoutInCell="1" allowOverlap="1" wp14:anchorId="5CFA2201" wp14:editId="32236409">
                <wp:simplePos x="0" y="0"/>
                <wp:positionH relativeFrom="column">
                  <wp:posOffset>84137</wp:posOffset>
                </wp:positionH>
                <wp:positionV relativeFrom="paragraph">
                  <wp:posOffset>2970530</wp:posOffset>
                </wp:positionV>
                <wp:extent cx="711200" cy="261360"/>
                <wp:effectExtent l="0" t="0" r="12700" b="24765"/>
                <wp:wrapNone/>
                <wp:docPr id="192" name="Rounded Rectangle 192" descr="Red highlight box around the reset button" title="Red highlight box"/>
                <wp:cNvGraphicFramePr/>
                <a:graphic xmlns:a="http://schemas.openxmlformats.org/drawingml/2006/main">
                  <a:graphicData uri="http://schemas.microsoft.com/office/word/2010/wordprocessingShape">
                    <wps:wsp>
                      <wps:cNvSpPr/>
                      <wps:spPr>
                        <a:xfrm>
                          <a:off x="0" y="0"/>
                          <a:ext cx="711200" cy="26136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2CD70" id="Rounded Rectangle 192" o:spid="_x0000_s1026" alt="Title: Red highlight box - Description: Red highlight box around the reset button" style="position:absolute;margin-left:6.6pt;margin-top:233.9pt;width:56pt;height:20.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" filled="f" strokecolor="red" strokeweight="2pt"/>
            </w:pict>
          </mc:Fallback>
        </mc:AlternateContent>
      </w:r>
      <w:r>
        <w:rPr>
          <w:noProof/>
          <w:lang w:eastAsia="en-AU"/>
        </w:rPr>
        <w:drawing>
          <wp:inline distT="0" distB="0" distL="0" distR="0" wp14:anchorId="67438370" wp14:editId="3EF92056">
            <wp:extent cx="2631600" cy="3240000"/>
            <wp:effectExtent l="38100" t="38100" r="86360" b="87630"/>
            <wp:docPr id="56" name="Picture 56" descr="Panel to reset password with Rese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anel to reset password with Reset button highlighted"/>
                    <pic:cNvPicPr/>
                  </pic:nvPicPr>
                  <pic:blipFill>
                    <a:blip r:embed="rId33">
                      <a:extLst>
                        <a:ext uri="{28A0092B-C50C-407E-A947-70E740481C1C}">
                          <a14:useLocalDpi xmlns:a14="http://schemas.microsoft.com/office/drawing/2010/main" val="0"/>
                        </a:ext>
                      </a:extLst>
                    </a:blip>
                    <a:stretch>
                      <a:fillRect/>
                    </a:stretch>
                  </pic:blipFill>
                  <pic:spPr>
                    <a:xfrm>
                      <a:off x="0" y="0"/>
                      <a:ext cx="2631600" cy="32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F339C32" w14:textId="6735892A" w:rsidR="00CB735D" w:rsidRPr="00CB735D" w:rsidRDefault="00CB735D" w:rsidP="00697839">
      <w:pPr>
        <w:pStyle w:val="Heading2"/>
      </w:pPr>
      <w:bookmarkStart w:id="12" w:name="_Toc169780366"/>
      <w:r w:rsidRPr="00631DC1">
        <w:t>Complete your Student Declaration and Permission</w:t>
      </w:r>
      <w:bookmarkEnd w:id="12"/>
    </w:p>
    <w:p w14:paraId="59FC0114" w14:textId="6A26171D" w:rsidR="00927BE3" w:rsidRDefault="001801A7" w:rsidP="00D26F37">
      <w:r>
        <w:t xml:space="preserve">If you are in </w:t>
      </w:r>
      <w:r w:rsidRPr="008250AC">
        <w:t>Year 12</w:t>
      </w:r>
      <w:r>
        <w:t>, or in Year</w:t>
      </w:r>
      <w:r w:rsidRPr="004A5FC8">
        <w:t xml:space="preserve"> 10 or </w:t>
      </w:r>
      <w:r>
        <w:t xml:space="preserve">Year </w:t>
      </w:r>
      <w:r w:rsidRPr="004A5FC8">
        <w:t>11 and enrolled</w:t>
      </w:r>
      <w:r>
        <w:t xml:space="preserve"> in an Australian Tertiary Admission Rank (ATAR) course</w:t>
      </w:r>
      <w:r w:rsidR="003B2FA6" w:rsidRPr="00E45938">
        <w:t>,</w:t>
      </w:r>
      <w:r w:rsidR="003B2FA6">
        <w:t xml:space="preserve"> you </w:t>
      </w:r>
      <w:r w:rsidR="00BC6F3F">
        <w:t xml:space="preserve">will be </w:t>
      </w:r>
      <w:r w:rsidR="003B49D3">
        <w:t>taken to</w:t>
      </w:r>
      <w:r w:rsidR="00BC6F3F">
        <w:t xml:space="preserve"> the </w:t>
      </w:r>
      <w:r w:rsidR="00BC6F3F" w:rsidRPr="00157494">
        <w:rPr>
          <w:b/>
        </w:rPr>
        <w:t>Student Declaration and Permission</w:t>
      </w:r>
      <w:r w:rsidR="003B49D3">
        <w:t xml:space="preserve"> page</w:t>
      </w:r>
      <w:r w:rsidR="00CF1D0C">
        <w:t>, which</w:t>
      </w:r>
      <w:r w:rsidR="006230BF">
        <w:t xml:space="preserve"> </w:t>
      </w:r>
      <w:r w:rsidR="006050E5">
        <w:t xml:space="preserve">includes </w:t>
      </w:r>
      <w:r w:rsidR="00E45938">
        <w:t>information about</w:t>
      </w:r>
      <w:r w:rsidR="006050E5">
        <w:t xml:space="preserve"> compliance with the WACE requirements and rules as set out in the </w:t>
      </w:r>
      <w:r w:rsidR="006050E5" w:rsidRPr="006230BF">
        <w:rPr>
          <w:i/>
        </w:rPr>
        <w:t>Year 12 Information Handbook</w:t>
      </w:r>
      <w:r w:rsidR="006050E5">
        <w:t xml:space="preserve"> and your awareness of the restrictions on permission to enrol in </w:t>
      </w:r>
      <w:r w:rsidR="00E45938">
        <w:t xml:space="preserve">a </w:t>
      </w:r>
      <w:r w:rsidR="006050E5">
        <w:t xml:space="preserve">WACE </w:t>
      </w:r>
      <w:r w:rsidR="00666D18">
        <w:t>language</w:t>
      </w:r>
      <w:r w:rsidR="006050E5">
        <w:t xml:space="preserve"> course.</w:t>
      </w:r>
    </w:p>
    <w:p w14:paraId="649E7B49" w14:textId="180373B8" w:rsidR="00697839" w:rsidRDefault="00697839" w:rsidP="00D26F37">
      <w:r>
        <w:t>Note: i</w:t>
      </w:r>
      <w:r w:rsidRPr="00874F7C">
        <w:t xml:space="preserve">f you are in </w:t>
      </w:r>
      <w:r>
        <w:rPr>
          <w:b/>
        </w:rPr>
        <w:t>Year</w:t>
      </w:r>
      <w:r w:rsidRPr="00874F7C">
        <w:rPr>
          <w:b/>
        </w:rPr>
        <w:t xml:space="preserve"> 10 or </w:t>
      </w:r>
      <w:r>
        <w:rPr>
          <w:b/>
        </w:rPr>
        <w:t xml:space="preserve">Year </w:t>
      </w:r>
      <w:r w:rsidRPr="00874F7C">
        <w:rPr>
          <w:b/>
        </w:rPr>
        <w:t xml:space="preserve">11 </w:t>
      </w:r>
      <w:r w:rsidRPr="00697839">
        <w:rPr>
          <w:bCs/>
        </w:rPr>
        <w:t xml:space="preserve">and </w:t>
      </w:r>
      <w:r w:rsidRPr="00874F7C">
        <w:rPr>
          <w:b/>
        </w:rPr>
        <w:t>not ATAR enrolled</w:t>
      </w:r>
      <w:r w:rsidRPr="00874F7C">
        <w:t xml:space="preserve">, you </w:t>
      </w:r>
      <w:r>
        <w:t xml:space="preserve">do not need to complete the Student Declaration and Permission in the next section. Go </w:t>
      </w:r>
      <w:r w:rsidRPr="00260CFD">
        <w:t xml:space="preserve">to </w:t>
      </w:r>
      <w:r w:rsidRPr="00B74B69">
        <w:t xml:space="preserve">Step 2: Start your </w:t>
      </w:r>
      <w:r w:rsidR="00FE15D8" w:rsidRPr="00655825">
        <w:rPr>
          <w:i/>
          <w:iCs/>
        </w:rPr>
        <w:t>Language</w:t>
      </w:r>
      <w:r w:rsidR="00FE15D8">
        <w:t xml:space="preserve"> </w:t>
      </w:r>
      <w:r w:rsidR="00FE15D8" w:rsidRPr="00655825">
        <w:rPr>
          <w:i/>
          <w:iCs/>
        </w:rPr>
        <w:t>Application</w:t>
      </w:r>
      <w:r>
        <w:t>.</w:t>
      </w:r>
    </w:p>
    <w:p w14:paraId="459F1672" w14:textId="77777777" w:rsidR="00697839" w:rsidRDefault="00697839">
      <w:r>
        <w:br w:type="page"/>
      </w:r>
    </w:p>
    <w:p w14:paraId="7FDE1F69" w14:textId="2A5CCFDD" w:rsidR="00C7583D" w:rsidRDefault="00631DC1" w:rsidP="007D7E43">
      <w:r>
        <w:lastRenderedPageBreak/>
        <w:t>Tick the c</w:t>
      </w:r>
      <w:r w:rsidRPr="00045D76">
        <w:t>heck</w:t>
      </w:r>
      <w:r>
        <w:t xml:space="preserve"> </w:t>
      </w:r>
      <w:r w:rsidRPr="00045D76">
        <w:t>box</w:t>
      </w:r>
      <w:r>
        <w:t xml:space="preserve"> (highlighted below) to confirm that you have read and understand the information, then click on the </w:t>
      </w:r>
      <w:r w:rsidRPr="00670DE2">
        <w:rPr>
          <w:b/>
        </w:rPr>
        <w:t>Submit</w:t>
      </w:r>
      <w:r>
        <w:t xml:space="preserve"> button (highlighted below).</w:t>
      </w:r>
    </w:p>
    <w:p w14:paraId="60214ECB" w14:textId="699A6F22" w:rsidR="00BB77E7" w:rsidRDefault="002E4018" w:rsidP="000620A3">
      <w:pPr>
        <w:ind w:left="-57"/>
      </w:pPr>
      <w:r w:rsidRPr="00C930F3">
        <w:rPr>
          <w:noProof/>
          <w:lang w:eastAsia="en-AU"/>
        </w:rPr>
        <mc:AlternateContent>
          <mc:Choice Requires="wps">
            <w:drawing>
              <wp:anchor distT="0" distB="0" distL="114300" distR="114300" simplePos="0" relativeHeight="251961344" behindDoc="0" locked="0" layoutInCell="1" allowOverlap="1" wp14:anchorId="189A8AA6" wp14:editId="31FF2EDC">
                <wp:simplePos x="0" y="0"/>
                <wp:positionH relativeFrom="column">
                  <wp:posOffset>4802622</wp:posOffset>
                </wp:positionH>
                <wp:positionV relativeFrom="paragraph">
                  <wp:posOffset>1111115</wp:posOffset>
                </wp:positionV>
                <wp:extent cx="772789" cy="264795"/>
                <wp:effectExtent l="0" t="0" r="27940" b="20955"/>
                <wp:wrapNone/>
                <wp:docPr id="194" name="Rounded Rectangle 194" descr="Red highlight box around the submit button" title="Red highlight box"/>
                <wp:cNvGraphicFramePr/>
                <a:graphic xmlns:a="http://schemas.openxmlformats.org/drawingml/2006/main">
                  <a:graphicData uri="http://schemas.microsoft.com/office/word/2010/wordprocessingShape">
                    <wps:wsp>
                      <wps:cNvSpPr/>
                      <wps:spPr>
                        <a:xfrm>
                          <a:off x="0" y="0"/>
                          <a:ext cx="772789" cy="2647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BA6FD" id="Rounded Rectangle 194" o:spid="_x0000_s1026" alt="Title: Red highlight box - Description: Red highlight box around the submit button" style="position:absolute;margin-left:378.15pt;margin-top:87.5pt;width:60.85pt;height:20.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" filled="f" strokecolor="red" strokeweight="2pt"/>
            </w:pict>
          </mc:Fallback>
        </mc:AlternateContent>
      </w:r>
      <w:r w:rsidRPr="00C930F3">
        <w:rPr>
          <w:noProof/>
          <w:lang w:eastAsia="en-AU"/>
        </w:rPr>
        <mc:AlternateContent>
          <mc:Choice Requires="wps">
            <w:drawing>
              <wp:anchor distT="0" distB="0" distL="114300" distR="114300" simplePos="0" relativeHeight="251960320" behindDoc="0" locked="0" layoutInCell="1" allowOverlap="1" wp14:anchorId="6824410A" wp14:editId="46367F50">
                <wp:simplePos x="0" y="0"/>
                <wp:positionH relativeFrom="column">
                  <wp:posOffset>171686</wp:posOffset>
                </wp:positionH>
                <wp:positionV relativeFrom="paragraph">
                  <wp:posOffset>254635</wp:posOffset>
                </wp:positionV>
                <wp:extent cx="130175" cy="130175"/>
                <wp:effectExtent l="0" t="0" r="22225" b="22225"/>
                <wp:wrapNone/>
                <wp:docPr id="193" name="Rounded Rectangle 193" descr="Red highlight box around the declaration check box" title="Red highlight box"/>
                <wp:cNvGraphicFramePr/>
                <a:graphic xmlns:a="http://schemas.openxmlformats.org/drawingml/2006/main">
                  <a:graphicData uri="http://schemas.microsoft.com/office/word/2010/wordprocessingShape">
                    <wps:wsp>
                      <wps:cNvSpPr/>
                      <wps:spPr>
                        <a:xfrm>
                          <a:off x="0" y="0"/>
                          <a:ext cx="130175" cy="130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CDCB1" id="Rounded Rectangle 193" o:spid="_x0000_s1026" alt="Title: Red highlight box - Description: Red highlight box around the declaration check box" style="position:absolute;margin-left:13.5pt;margin-top:20.05pt;width:10.25pt;height:10.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" filled="f" strokecolor="red" strokeweight="2pt"/>
            </w:pict>
          </mc:Fallback>
        </mc:AlternateContent>
      </w:r>
      <w:r w:rsidR="00CF1D0C">
        <w:rPr>
          <w:noProof/>
          <w:lang w:eastAsia="en-AU"/>
        </w:rPr>
        <w:drawing>
          <wp:inline distT="0" distB="0" distL="0" distR="0" wp14:anchorId="2C89DA98" wp14:editId="284A7D57">
            <wp:extent cx="5619600" cy="1342800"/>
            <wp:effectExtent l="38100" t="76200" r="114935" b="67310"/>
            <wp:docPr id="28833395" name="Picture 28833395" descr="Part of Student Declaration and Permission with declaration check box and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3395" name="Picture 28833395" descr="Part of Student Declaration and Permission with declaration check box and Submit button highlighted"/>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19600" cy="1342800"/>
                    </a:xfrm>
                    <a:prstGeom prst="rect">
                      <a:avLst/>
                    </a:prstGeom>
                    <a:ln w="6350">
                      <a:solidFill>
                        <a:schemeClr val="bg1">
                          <a:lumMod val="75000"/>
                        </a:schemeClr>
                      </a:solidFill>
                    </a:ln>
                    <a:effectLst>
                      <a:outerShdw blurRad="50800" dist="38100" algn="l" rotWithShape="0">
                        <a:schemeClr val="bg1">
                          <a:lumMod val="85000"/>
                          <a:alpha val="40000"/>
                        </a:schemeClr>
                      </a:outerShdw>
                    </a:effectLst>
                  </pic:spPr>
                </pic:pic>
              </a:graphicData>
            </a:graphic>
          </wp:inline>
        </w:drawing>
      </w:r>
    </w:p>
    <w:p w14:paraId="12CF2B20" w14:textId="77777777" w:rsidR="00631DC1" w:rsidRDefault="00631DC1" w:rsidP="00631DC1">
      <w:r>
        <w:t xml:space="preserve">The Authority also asks permission to use your results (should you win an award), and other </w:t>
      </w:r>
      <w:r>
        <w:br/>
        <w:t>schoolwork (without identifying who you are) in media communications.</w:t>
      </w:r>
    </w:p>
    <w:p w14:paraId="30B63495" w14:textId="77777777" w:rsidR="00631DC1" w:rsidRDefault="00631DC1" w:rsidP="00631DC1">
      <w:r>
        <w:t xml:space="preserve">Click on either </w:t>
      </w:r>
      <w:r w:rsidRPr="00956C57">
        <w:rPr>
          <w:b/>
        </w:rPr>
        <w:t>Y</w:t>
      </w:r>
      <w:r>
        <w:rPr>
          <w:b/>
        </w:rPr>
        <w:t>es</w:t>
      </w:r>
      <w:r>
        <w:t xml:space="preserve"> or </w:t>
      </w:r>
      <w:r w:rsidRPr="00956C57">
        <w:rPr>
          <w:b/>
        </w:rPr>
        <w:t>N</w:t>
      </w:r>
      <w:r>
        <w:rPr>
          <w:b/>
        </w:rPr>
        <w:t>o</w:t>
      </w:r>
      <w:r>
        <w:t xml:space="preserve"> (highlighted below) for </w:t>
      </w:r>
      <w:r w:rsidRPr="00461C80">
        <w:rPr>
          <w:b/>
        </w:rPr>
        <w:t>each statement</w:t>
      </w:r>
      <w:r>
        <w:t>.</w:t>
      </w:r>
    </w:p>
    <w:p w14:paraId="590BF651" w14:textId="77777777" w:rsidR="00631DC1" w:rsidRDefault="00631DC1" w:rsidP="00631DC1">
      <w:r>
        <w:t xml:space="preserve">When you have responded to each statement, click on the </w:t>
      </w:r>
      <w:r w:rsidRPr="00D26F37">
        <w:rPr>
          <w:b/>
        </w:rPr>
        <w:t>Submit</w:t>
      </w:r>
      <w:r>
        <w:t xml:space="preserve"> button (highlighted below) to enter the student portal.</w:t>
      </w:r>
    </w:p>
    <w:p w14:paraId="3AF5787D" w14:textId="6316EBF2" w:rsidR="00631DC1" w:rsidRDefault="00CF1D0C" w:rsidP="0044364C">
      <w:pPr>
        <w:ind w:left="-57"/>
      </w:pPr>
      <w:r w:rsidRPr="00C930F3">
        <w:rPr>
          <w:noProof/>
          <w:lang w:eastAsia="en-AU"/>
        </w:rPr>
        <mc:AlternateContent>
          <mc:Choice Requires="wps">
            <w:drawing>
              <wp:anchor distT="0" distB="0" distL="114300" distR="114300" simplePos="0" relativeHeight="251964416" behindDoc="0" locked="0" layoutInCell="1" allowOverlap="1" wp14:anchorId="5F5E31A3" wp14:editId="7DEDD843">
                <wp:simplePos x="0" y="0"/>
                <wp:positionH relativeFrom="column">
                  <wp:posOffset>4805363</wp:posOffset>
                </wp:positionH>
                <wp:positionV relativeFrom="paragraph">
                  <wp:posOffset>3162617</wp:posOffset>
                </wp:positionV>
                <wp:extent cx="776287" cy="257175"/>
                <wp:effectExtent l="0" t="0" r="24130" b="28575"/>
                <wp:wrapNone/>
                <wp:docPr id="196" name="Rounded Rectangle 196" descr="Red highlight box around the submit button" title="Red highlight box"/>
                <wp:cNvGraphicFramePr/>
                <a:graphic xmlns:a="http://schemas.openxmlformats.org/drawingml/2006/main">
                  <a:graphicData uri="http://schemas.microsoft.com/office/word/2010/wordprocessingShape">
                    <wps:wsp>
                      <wps:cNvSpPr/>
                      <wps:spPr>
                        <a:xfrm>
                          <a:off x="0" y="0"/>
                          <a:ext cx="776287" cy="2571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6E49A" id="Rounded Rectangle 196" o:spid="_x0000_s1026" alt="Title: Red highlight box - Description: Red highlight box around the submit button" style="position:absolute;margin-left:378.4pt;margin-top:249pt;width:61.1pt;height:20.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963392" behindDoc="0" locked="0" layoutInCell="1" allowOverlap="1" wp14:anchorId="325C7278" wp14:editId="01669230">
                <wp:simplePos x="0" y="0"/>
                <wp:positionH relativeFrom="column">
                  <wp:posOffset>4851400</wp:posOffset>
                </wp:positionH>
                <wp:positionV relativeFrom="paragraph">
                  <wp:posOffset>789305</wp:posOffset>
                </wp:positionV>
                <wp:extent cx="609600" cy="247650"/>
                <wp:effectExtent l="0" t="0" r="19050" b="19050"/>
                <wp:wrapNone/>
                <wp:docPr id="195" name="Rounded Rectangle 195" descr="Red highlight box around yes/no buttons" title="Red highlight box"/>
                <wp:cNvGraphicFramePr/>
                <a:graphic xmlns:a="http://schemas.openxmlformats.org/drawingml/2006/main">
                  <a:graphicData uri="http://schemas.microsoft.com/office/word/2010/wordprocessingShape">
                    <wps:wsp>
                      <wps:cNvSpPr/>
                      <wps:spPr>
                        <a:xfrm>
                          <a:off x="0" y="0"/>
                          <a:ext cx="609600" cy="2476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3F90F" id="Rounded Rectangle 195" o:spid="_x0000_s1026" alt="Title: Red highlight box - Description: Red highlight box around yes/no buttons" style="position:absolute;margin-left:382pt;margin-top:62.15pt;width:48pt;height:1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" filled="f" strokecolor="red" strokeweight="2pt"/>
            </w:pict>
          </mc:Fallback>
        </mc:AlternateContent>
      </w:r>
      <w:r>
        <w:rPr>
          <w:noProof/>
          <w:lang w:eastAsia="en-AU"/>
        </w:rPr>
        <w:drawing>
          <wp:inline distT="0" distB="0" distL="0" distR="0" wp14:anchorId="5222BAF1" wp14:editId="30DACB78">
            <wp:extent cx="5608800" cy="3423600"/>
            <wp:effectExtent l="38100" t="38100" r="87630" b="100965"/>
            <wp:docPr id="223291346" name="Picture 223291346" descr="Student permissions screen with yes/no buttons highlighted and the subm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91346" name="Picture 223291346" descr="Student permissions screen with yes/no buttons highlighted and the submit button highlighted"/>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bwMode="auto">
                    <a:xfrm>
                      <a:off x="0" y="0"/>
                      <a:ext cx="5608800" cy="3423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DB58AF0" w14:textId="003E4F07" w:rsidR="00C154D5" w:rsidRPr="00C154D5" w:rsidRDefault="00C154D5" w:rsidP="00C154D5">
      <w:pPr>
        <w:pStyle w:val="Heading2"/>
      </w:pPr>
      <w:bookmarkStart w:id="13" w:name="_Toc169780367"/>
      <w:bookmarkStart w:id="14" w:name="_Hlk131589956"/>
      <w:r w:rsidRPr="00C154D5">
        <w:t>Returning to the student portal</w:t>
      </w:r>
      <w:bookmarkEnd w:id="13"/>
    </w:p>
    <w:p w14:paraId="761C1EEF" w14:textId="77E49C6F" w:rsidR="00CB735D" w:rsidRPr="00CB735D" w:rsidRDefault="003A4BC8">
      <w:r>
        <w:t>T</w:t>
      </w:r>
      <w:r w:rsidR="00065021">
        <w:t xml:space="preserve">he </w:t>
      </w:r>
      <w:r w:rsidR="00631DC1">
        <w:t xml:space="preserve">next time you log in to the student portal, you will only need to enter your </w:t>
      </w:r>
      <w:r w:rsidR="00631DC1" w:rsidRPr="009D0E7D">
        <w:rPr>
          <w:b/>
        </w:rPr>
        <w:t>WA student number</w:t>
      </w:r>
      <w:r w:rsidR="00631DC1">
        <w:t xml:space="preserve"> and </w:t>
      </w:r>
      <w:r w:rsidR="00631DC1" w:rsidRPr="009D0E7D">
        <w:t>your</w:t>
      </w:r>
      <w:r w:rsidR="00631DC1" w:rsidRPr="000C13AD">
        <w:rPr>
          <w:b/>
        </w:rPr>
        <w:t xml:space="preserve"> new password</w:t>
      </w:r>
      <w:r w:rsidR="00FD1D98">
        <w:rPr>
          <w:b/>
        </w:rPr>
        <w:t xml:space="preserve"> </w:t>
      </w:r>
      <w:r w:rsidR="00FD1D98" w:rsidRPr="00FD1D98">
        <w:rPr>
          <w:bCs/>
        </w:rPr>
        <w:t>in the login panel</w:t>
      </w:r>
      <w:r w:rsidR="00631DC1">
        <w:t>.</w:t>
      </w:r>
      <w:r w:rsidR="00CB735D">
        <w:br w:type="page"/>
      </w:r>
    </w:p>
    <w:bookmarkStart w:id="15" w:name="_Toc169780368"/>
    <w:bookmarkEnd w:id="14"/>
    <w:p w14:paraId="2FDBBAA0" w14:textId="4EF441BD" w:rsidR="00251D39" w:rsidRPr="00B74B69" w:rsidRDefault="00626CD4" w:rsidP="00EE4EAC">
      <w:pPr>
        <w:pStyle w:val="Heading1"/>
        <w:rPr>
          <w:sz w:val="36"/>
          <w:szCs w:val="36"/>
        </w:rPr>
      </w:pPr>
      <w:r w:rsidRPr="00626CD4">
        <w:rPr>
          <w:noProof/>
          <w:sz w:val="36"/>
          <w:szCs w:val="36"/>
          <w:lang w:eastAsia="en-AU"/>
        </w:rPr>
        <w:lastRenderedPageBreak/>
        <mc:AlternateContent>
          <mc:Choice Requires="wps">
            <w:drawing>
              <wp:anchor distT="0" distB="0" distL="114300" distR="114300" simplePos="0" relativeHeight="252030976" behindDoc="1" locked="0" layoutInCell="1" allowOverlap="1" wp14:anchorId="43B496C7" wp14:editId="568477FE">
                <wp:simplePos x="0" y="0"/>
                <wp:positionH relativeFrom="column">
                  <wp:posOffset>-919210</wp:posOffset>
                </wp:positionH>
                <wp:positionV relativeFrom="paragraph">
                  <wp:posOffset>-448310</wp:posOffset>
                </wp:positionV>
                <wp:extent cx="7592060" cy="0"/>
                <wp:effectExtent l="0" t="0" r="27940" b="19050"/>
                <wp:wrapNone/>
                <wp:docPr id="32" name="Straight Connector 32"/>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8AF6AE" id="Straight Connector 32" o:spid="_x0000_s1026" style="position:absolute;z-index:-251285504;visibility:visible;mso-wrap-style:square;mso-wrap-distance-left:9pt;mso-wrap-distance-top:0;mso-wrap-distance-right:9pt;mso-wrap-distance-bottom:0;mso-position-horizontal:absolute;mso-position-horizontal-relative:text;mso-position-vertical:absolute;mso-position-vertical-relative:text" from="-72.4pt,-35.3pt" to="525.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" strokecolor="#d8d8d8 [2732]" strokeweight=".5pt"/>
            </w:pict>
          </mc:Fallback>
        </mc:AlternateContent>
      </w:r>
      <w:r>
        <w:rPr>
          <w:noProof/>
          <w:lang w:eastAsia="en-AU"/>
        </w:rPr>
        <w:drawing>
          <wp:anchor distT="0" distB="0" distL="114300" distR="114300" simplePos="0" relativeHeight="252033024" behindDoc="1" locked="0" layoutInCell="1" allowOverlap="1" wp14:anchorId="6DA298C4" wp14:editId="32FC3419">
            <wp:simplePos x="0" y="0"/>
            <wp:positionH relativeFrom="column">
              <wp:posOffset>5656580</wp:posOffset>
            </wp:positionH>
            <wp:positionV relativeFrom="paragraph">
              <wp:posOffset>-683895</wp:posOffset>
            </wp:positionV>
            <wp:extent cx="612000" cy="612000"/>
            <wp:effectExtent l="0" t="0" r="0" b="0"/>
            <wp:wrapNone/>
            <wp:docPr id="43" name="Picture 43" descr="Step 2 secon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14:sizeRelH relativeFrom="margin">
              <wp14:pctWidth>0</wp14:pctWidth>
            </wp14:sizeRelH>
            <wp14:sizeRelV relativeFrom="margin">
              <wp14:pctHeight>0</wp14:pctHeight>
            </wp14:sizeRelV>
          </wp:anchor>
        </w:drawing>
      </w:r>
      <w:r w:rsidR="00251D39" w:rsidRPr="00B74B69">
        <w:rPr>
          <w:sz w:val="36"/>
          <w:szCs w:val="36"/>
        </w:rPr>
        <w:t xml:space="preserve">Step 2: </w:t>
      </w:r>
      <w:r w:rsidR="00951BBE" w:rsidRPr="00B74B69">
        <w:rPr>
          <w:sz w:val="36"/>
          <w:szCs w:val="36"/>
        </w:rPr>
        <w:t xml:space="preserve">Start your </w:t>
      </w:r>
      <w:r w:rsidR="00FE15D8">
        <w:rPr>
          <w:sz w:val="36"/>
          <w:szCs w:val="36"/>
        </w:rPr>
        <w:t xml:space="preserve">language </w:t>
      </w:r>
      <w:r w:rsidR="00FB7654" w:rsidRPr="00B74B69">
        <w:rPr>
          <w:sz w:val="36"/>
          <w:szCs w:val="36"/>
        </w:rPr>
        <w:t>application</w:t>
      </w:r>
      <w:bookmarkEnd w:id="15"/>
    </w:p>
    <w:p w14:paraId="1B935316" w14:textId="62916326" w:rsidR="00251D39" w:rsidRDefault="001C06E2" w:rsidP="00251D39">
      <w:r>
        <w:t xml:space="preserve">To start your </w:t>
      </w:r>
      <w:r w:rsidR="00E32E35" w:rsidRPr="00655825">
        <w:rPr>
          <w:i/>
          <w:iCs/>
        </w:rPr>
        <w:t>L</w:t>
      </w:r>
      <w:r w:rsidR="00553443" w:rsidRPr="00655825">
        <w:rPr>
          <w:i/>
          <w:iCs/>
        </w:rPr>
        <w:t xml:space="preserve">anguage </w:t>
      </w:r>
      <w:r w:rsidR="00E32E35" w:rsidRPr="00655825">
        <w:rPr>
          <w:i/>
          <w:iCs/>
        </w:rPr>
        <w:t>A</w:t>
      </w:r>
      <w:r w:rsidR="003231D8" w:rsidRPr="00655825">
        <w:rPr>
          <w:i/>
          <w:iCs/>
        </w:rPr>
        <w:t>pplication</w:t>
      </w:r>
      <w:r>
        <w:t xml:space="preserve">, </w:t>
      </w:r>
      <w:r w:rsidR="00DA5990">
        <w:t xml:space="preserve">select </w:t>
      </w:r>
      <w:r w:rsidR="00DA5990">
        <w:rPr>
          <w:b/>
        </w:rPr>
        <w:t>Language a</w:t>
      </w:r>
      <w:r w:rsidR="00DA5990" w:rsidRPr="00251D39">
        <w:rPr>
          <w:b/>
        </w:rPr>
        <w:t>pplication</w:t>
      </w:r>
      <w:r w:rsidR="00DA5990">
        <w:t xml:space="preserve"> from</w:t>
      </w:r>
      <w:r w:rsidR="00251D39">
        <w:t xml:space="preserve"> the </w:t>
      </w:r>
      <w:r w:rsidR="00251D39" w:rsidRPr="00251D39">
        <w:rPr>
          <w:b/>
        </w:rPr>
        <w:t>Applications</w:t>
      </w:r>
      <w:r w:rsidR="00251D39">
        <w:t xml:space="preserve"> </w:t>
      </w:r>
      <w:r w:rsidR="00DA5990">
        <w:t xml:space="preserve">drop-down list </w:t>
      </w:r>
      <w:r w:rsidR="00FD1D98">
        <w:t>in the green horizontal navigation bar</w:t>
      </w:r>
      <w:r w:rsidR="00091886">
        <w:rPr>
          <w:b/>
        </w:rPr>
        <w:t xml:space="preserve"> </w:t>
      </w:r>
      <w:r w:rsidR="00251D39">
        <w:t>(</w:t>
      </w:r>
      <w:r w:rsidR="00B15B2A">
        <w:t>highlighted below</w:t>
      </w:r>
      <w:r w:rsidR="00251D39">
        <w:t xml:space="preserve">). </w:t>
      </w:r>
    </w:p>
    <w:p w14:paraId="7DE726FD" w14:textId="7AB9EFBE" w:rsidR="00853E96" w:rsidRDefault="00FD3310" w:rsidP="00F8657F">
      <w:pPr>
        <w:spacing w:after="0"/>
        <w:ind w:left="-57"/>
      </w:pPr>
      <w:r>
        <w:rPr>
          <w:noProof/>
          <w:lang w:eastAsia="en-AU"/>
        </w:rPr>
        <mc:AlternateContent>
          <mc:Choice Requires="wps">
            <w:drawing>
              <wp:anchor distT="0" distB="0" distL="114300" distR="114300" simplePos="0" relativeHeight="251874304" behindDoc="0" locked="0" layoutInCell="1" allowOverlap="1" wp14:anchorId="55965024" wp14:editId="6BC5C152">
                <wp:simplePos x="0" y="0"/>
                <wp:positionH relativeFrom="column">
                  <wp:posOffset>981075</wp:posOffset>
                </wp:positionH>
                <wp:positionV relativeFrom="paragraph">
                  <wp:posOffset>1179830</wp:posOffset>
                </wp:positionV>
                <wp:extent cx="1114425" cy="310368"/>
                <wp:effectExtent l="0" t="0" r="28575" b="13970"/>
                <wp:wrapNone/>
                <wp:docPr id="50" name="Rounded Rectangle 50"/>
                <wp:cNvGraphicFramePr/>
                <a:graphic xmlns:a="http://schemas.openxmlformats.org/drawingml/2006/main">
                  <a:graphicData uri="http://schemas.microsoft.com/office/word/2010/wordprocessingShape">
                    <wps:wsp>
                      <wps:cNvSpPr/>
                      <wps:spPr>
                        <a:xfrm>
                          <a:off x="0" y="0"/>
                          <a:ext cx="1114425" cy="310368"/>
                        </a:xfrm>
                        <a:prstGeom prst="roundRect">
                          <a:avLst>
                            <a:gd name="adj" fmla="val 13219"/>
                          </a:avLst>
                        </a:prstGeom>
                        <a:noFill/>
                        <a:ln w="2540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A2BCC" id="Rounded Rectangle 50" o:spid="_x0000_s1026" style="position:absolute;margin-left:77.25pt;margin-top:92.9pt;width:87.75pt;height:24.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" filled="f" strokecolor="red" strokeweight="2pt"/>
            </w:pict>
          </mc:Fallback>
        </mc:AlternateContent>
      </w:r>
      <w:r w:rsidR="00754FB7">
        <w:rPr>
          <w:noProof/>
          <w:lang w:eastAsia="en-AU"/>
        </w:rPr>
        <w:drawing>
          <wp:inline distT="0" distB="0" distL="0" distR="0" wp14:anchorId="04F09E54" wp14:editId="0B69BDBB">
            <wp:extent cx="2509200" cy="1440000"/>
            <wp:effectExtent l="57150" t="57150" r="120015" b="122555"/>
            <wp:docPr id="2" name="Picture 2" descr="Dropdown menu with Language applic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opdown menu with Language application highlighted"/>
                    <pic:cNvPicPr/>
                  </pic:nvPicPr>
                  <pic:blipFill>
                    <a:blip r:embed="rId39">
                      <a:extLst>
                        <a:ext uri="{28A0092B-C50C-407E-A947-70E740481C1C}">
                          <a14:useLocalDpi xmlns:a14="http://schemas.microsoft.com/office/drawing/2010/main" val="0"/>
                        </a:ext>
                      </a:extLst>
                    </a:blip>
                    <a:stretch>
                      <a:fillRect/>
                    </a:stretch>
                  </pic:blipFill>
                  <pic:spPr>
                    <a:xfrm>
                      <a:off x="0" y="0"/>
                      <a:ext cx="2509200" cy="1440000"/>
                    </a:xfrm>
                    <a:prstGeom prst="rect">
                      <a:avLst/>
                    </a:prstGeom>
                    <a:solidFill>
                      <a:schemeClr val="bg1">
                        <a:lumMod val="75000"/>
                      </a:schemeClr>
                    </a:solidFill>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7CFBA5D" w14:textId="376AEF01" w:rsidR="00385E63" w:rsidRPr="006E3EE9" w:rsidRDefault="00385E63" w:rsidP="003042E1">
      <w:pPr>
        <w:pStyle w:val="Heading2"/>
        <w:spacing w:before="200"/>
      </w:pPr>
      <w:bookmarkStart w:id="16" w:name="_Toc169780369"/>
      <w:r w:rsidRPr="006E3EE9">
        <w:t>Your details</w:t>
      </w:r>
      <w:bookmarkEnd w:id="16"/>
    </w:p>
    <w:p w14:paraId="672D3E66" w14:textId="47AEADF2" w:rsidR="00033EE0" w:rsidRDefault="00033EE0" w:rsidP="00033EE0">
      <w:r>
        <w:t xml:space="preserve">The </w:t>
      </w:r>
      <w:r w:rsidR="00400E34">
        <w:t xml:space="preserve">personal </w:t>
      </w:r>
      <w:r>
        <w:t xml:space="preserve">details </w:t>
      </w:r>
      <w:r w:rsidR="00400E34">
        <w:t xml:space="preserve">you </w:t>
      </w:r>
      <w:r w:rsidR="00F8657F">
        <w:t xml:space="preserve">will </w:t>
      </w:r>
      <w:r w:rsidR="00400E34">
        <w:t>see</w:t>
      </w:r>
      <w:r>
        <w:t xml:space="preserve"> </w:t>
      </w:r>
      <w:r w:rsidR="00295CE3">
        <w:t>cannot be changed</w:t>
      </w:r>
      <w:r w:rsidR="00850B88">
        <w:t xml:space="preserve"> </w:t>
      </w:r>
      <w:r>
        <w:t>as they have been provided by your school</w:t>
      </w:r>
      <w:r w:rsidR="001C06E2">
        <w:t xml:space="preserve"> to the Authority</w:t>
      </w:r>
      <w:r>
        <w:t xml:space="preserve">. If there are any errors, </w:t>
      </w:r>
      <w:r w:rsidR="00A83E8E">
        <w:t>you must</w:t>
      </w:r>
      <w:r w:rsidR="001C06E2">
        <w:t xml:space="preserve"> </w:t>
      </w:r>
      <w:r>
        <w:t>contact your school.</w:t>
      </w:r>
    </w:p>
    <w:p w14:paraId="4DBFCD3C" w14:textId="12149859" w:rsidR="000B34E8" w:rsidRDefault="00ED0EA1" w:rsidP="00033EE0">
      <w:r>
        <w:t>Select</w:t>
      </w:r>
      <w:r w:rsidR="00850B88">
        <w:t xml:space="preserve"> the language </w:t>
      </w:r>
      <w:r w:rsidR="00B87EE5">
        <w:t xml:space="preserve">for which </w:t>
      </w:r>
      <w:r w:rsidR="00850B88">
        <w:t xml:space="preserve">you are applying from the drop-down </w:t>
      </w:r>
      <w:r w:rsidR="00940564">
        <w:t>list</w:t>
      </w:r>
      <w:r w:rsidR="00850B88">
        <w:t xml:space="preserve"> (</w:t>
      </w:r>
      <w:r w:rsidR="00B15B2A">
        <w:t>highlighted below</w:t>
      </w:r>
      <w:r w:rsidR="004502EE">
        <w:t>).</w:t>
      </w:r>
      <w:r w:rsidR="003F5AD8">
        <w:t xml:space="preserve"> All </w:t>
      </w:r>
      <w:r w:rsidR="00D32F19">
        <w:t>10</w:t>
      </w:r>
      <w:r w:rsidR="003F5AD8">
        <w:t xml:space="preserve"> WACE languages </w:t>
      </w:r>
      <w:r w:rsidR="001E126C">
        <w:t>are shown in the screenshot</w:t>
      </w:r>
      <w:r w:rsidR="003F5AD8">
        <w:t xml:space="preserve"> below.</w:t>
      </w:r>
    </w:p>
    <w:p w14:paraId="52314C24" w14:textId="52AD7C2F" w:rsidR="00850B88" w:rsidRPr="003F5AD8" w:rsidRDefault="00850B88" w:rsidP="00033EE0">
      <w:r>
        <w:t>Note: if you are applying for more than one language, you will need to complete a separate application for each</w:t>
      </w:r>
      <w:r w:rsidR="00F42AB1">
        <w:t xml:space="preserve"> language</w:t>
      </w:r>
      <w:r w:rsidRPr="003F5AD8">
        <w:t>.</w:t>
      </w:r>
    </w:p>
    <w:p w14:paraId="3E4006CA" w14:textId="4E9D6577" w:rsidR="00C5259A" w:rsidRDefault="00C5259A" w:rsidP="00C5259A">
      <w:r>
        <w:t xml:space="preserve">Click on the </w:t>
      </w:r>
      <w:r w:rsidR="00FE15D8">
        <w:rPr>
          <w:b/>
        </w:rPr>
        <w:t>L</w:t>
      </w:r>
      <w:r>
        <w:rPr>
          <w:b/>
        </w:rPr>
        <w:t>anguage a</w:t>
      </w:r>
      <w:r w:rsidRPr="00853E96">
        <w:rPr>
          <w:b/>
        </w:rPr>
        <w:t>pplication</w:t>
      </w:r>
      <w:r>
        <w:t xml:space="preserve"> button (highlighted below) to </w:t>
      </w:r>
      <w:r w:rsidR="00B01DFA">
        <w:t>get started</w:t>
      </w:r>
      <w:r>
        <w:t>.</w:t>
      </w:r>
    </w:p>
    <w:p w14:paraId="5173C996" w14:textId="64E29988" w:rsidR="006923CF" w:rsidRPr="001E126C" w:rsidRDefault="000E0350" w:rsidP="001E126C">
      <w:pPr>
        <w:ind w:left="-57"/>
      </w:pPr>
      <w:r>
        <w:rPr>
          <w:noProof/>
          <w:lang w:eastAsia="en-AU"/>
        </w:rPr>
        <mc:AlternateContent>
          <mc:Choice Requires="wps">
            <w:drawing>
              <wp:anchor distT="0" distB="0" distL="114300" distR="114300" simplePos="0" relativeHeight="251876352" behindDoc="0" locked="0" layoutInCell="1" allowOverlap="1" wp14:anchorId="1AB3B87C" wp14:editId="2ECA03FF">
                <wp:simplePos x="0" y="0"/>
                <wp:positionH relativeFrom="column">
                  <wp:posOffset>33020</wp:posOffset>
                </wp:positionH>
                <wp:positionV relativeFrom="paragraph">
                  <wp:posOffset>3657283</wp:posOffset>
                </wp:positionV>
                <wp:extent cx="1118870" cy="209550"/>
                <wp:effectExtent l="0" t="0" r="24130" b="19050"/>
                <wp:wrapNone/>
                <wp:docPr id="52" name="Rounded Rectangle 52" descr="Red highlight box around the start language application button" title="Red highlight box"/>
                <wp:cNvGraphicFramePr/>
                <a:graphic xmlns:a="http://schemas.openxmlformats.org/drawingml/2006/main">
                  <a:graphicData uri="http://schemas.microsoft.com/office/word/2010/wordprocessingShape">
                    <wps:wsp>
                      <wps:cNvSpPr/>
                      <wps:spPr>
                        <a:xfrm>
                          <a:off x="0" y="0"/>
                          <a:ext cx="1118870" cy="2095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5591C" id="Rounded Rectangle 52" o:spid="_x0000_s1026" alt="Title: Red highlight box - Description: Red highlight box around the start language application button" style="position:absolute;margin-left:2.6pt;margin-top:4in;width:88.1pt;height:1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" filled="f" strokecolor="red" strokeweight="2pt"/>
            </w:pict>
          </mc:Fallback>
        </mc:AlternateContent>
      </w:r>
      <w:r w:rsidR="001E126C">
        <w:rPr>
          <w:noProof/>
          <w:lang w:eastAsia="en-AU"/>
        </w:rPr>
        <mc:AlternateContent>
          <mc:Choice Requires="wps">
            <w:drawing>
              <wp:anchor distT="0" distB="0" distL="114300" distR="114300" simplePos="0" relativeHeight="251878400" behindDoc="0" locked="0" layoutInCell="1" allowOverlap="1" wp14:anchorId="0C954314" wp14:editId="66410724">
                <wp:simplePos x="0" y="0"/>
                <wp:positionH relativeFrom="column">
                  <wp:posOffset>28800</wp:posOffset>
                </wp:positionH>
                <wp:positionV relativeFrom="paragraph">
                  <wp:posOffset>1951820</wp:posOffset>
                </wp:positionV>
                <wp:extent cx="669290" cy="1444030"/>
                <wp:effectExtent l="0" t="0" r="16510" b="22860"/>
                <wp:wrapNone/>
                <wp:docPr id="54" name="Rounded Rectangle 54" descr="Red highlight box around language options" title="Red highlight box"/>
                <wp:cNvGraphicFramePr/>
                <a:graphic xmlns:a="http://schemas.openxmlformats.org/drawingml/2006/main">
                  <a:graphicData uri="http://schemas.microsoft.com/office/word/2010/wordprocessingShape">
                    <wps:wsp>
                      <wps:cNvSpPr/>
                      <wps:spPr>
                        <a:xfrm>
                          <a:off x="0" y="0"/>
                          <a:ext cx="669290" cy="144403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FB6DE" w14:textId="77777777" w:rsidR="00F77C42" w:rsidRPr="00F8657F" w:rsidRDefault="00F77C42" w:rsidP="00697839">
                            <w:pPr>
                              <w:jc w:val="center"/>
                              <w:rPr>
                                <w:i/>
                                <w:i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54314" id="Rounded Rectangle 54" o:spid="_x0000_s1035" alt="Title: Red highlight box - Description: Red highlight box around language options" style="position:absolute;left:0;text-align:left;margin-left:2.25pt;margin-top:153.7pt;width:52.7pt;height:113.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" filled="f" strokecolor="red" strokeweight="2pt">
                <v:textbox>
                  <w:txbxContent>
                    <w:p w14:paraId="0EBFB6DE" w14:textId="77777777" w:rsidR="00F77C42" w:rsidRPr="00F8657F" w:rsidRDefault="00F77C42" w:rsidP="00697839">
                      <w:pPr>
                        <w:jc w:val="center"/>
                        <w:rPr>
                          <w:i/>
                          <w:iCs/>
                        </w:rPr>
                      </w:pPr>
                    </w:p>
                  </w:txbxContent>
                </v:textbox>
              </v:roundrect>
            </w:pict>
          </mc:Fallback>
        </mc:AlternateContent>
      </w:r>
      <w:r w:rsidR="00392C96">
        <w:rPr>
          <w:noProof/>
          <w:lang w:eastAsia="en-AU"/>
        </w:rPr>
        <w:drawing>
          <wp:inline distT="0" distB="0" distL="0" distR="0" wp14:anchorId="18948CC5" wp14:editId="64A60E14">
            <wp:extent cx="3714510" cy="3887470"/>
            <wp:effectExtent l="38100" t="38100" r="95885" b="93980"/>
            <wp:docPr id="22" name="Picture 22" descr="The beginning of the language application with a drop-down list of 10 WACE languages to choose from. These languages and the Start language application button are both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beginning of the language application with a drop-down list of 10 WACE languages to choose from. These languages and the Start language application button are both highlighted"/>
                    <pic:cNvPicPr/>
                  </pic:nvPicPr>
                  <pic:blipFill>
                    <a:blip r:embed="rId40">
                      <a:extLst>
                        <a:ext uri="{BEBA8EAE-BF5A-486C-A8C5-ECC9F3942E4B}">
                          <a14:imgProps xmlns:a14="http://schemas.microsoft.com/office/drawing/2010/main">
                            <a14:imgLayer r:embed="rId41">
                              <a14:imgEffect>
                                <a14:sharpenSoften amount="25000"/>
                              </a14:imgEffect>
                            </a14:imgLayer>
                          </a14:imgProps>
                        </a:ext>
                      </a:extLst>
                    </a:blip>
                    <a:stretch>
                      <a:fillRect/>
                    </a:stretch>
                  </pic:blipFill>
                  <pic:spPr>
                    <a:xfrm>
                      <a:off x="0" y="0"/>
                      <a:ext cx="3714510" cy="3887470"/>
                    </a:xfrm>
                    <a:prstGeom prst="rect">
                      <a:avLst/>
                    </a:prstGeom>
                    <a:solidFill>
                      <a:schemeClr val="bg1">
                        <a:lumMod val="75000"/>
                      </a:schemeClr>
                    </a:solidFill>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6923CF">
        <w:rPr>
          <w:b/>
        </w:rPr>
        <w:br w:type="page"/>
      </w:r>
    </w:p>
    <w:p w14:paraId="32363EA2" w14:textId="4680ACD9" w:rsidR="00E643D5" w:rsidRPr="00FE4BC3" w:rsidRDefault="00736189" w:rsidP="00FE4BC3">
      <w:pPr>
        <w:rPr>
          <w:b/>
        </w:rPr>
      </w:pPr>
      <w:r w:rsidRPr="00FE4BC3">
        <w:rPr>
          <w:b/>
        </w:rPr>
        <w:lastRenderedPageBreak/>
        <w:t>Note</w:t>
      </w:r>
      <w:r w:rsidR="0032045B" w:rsidRPr="00FE4BC3">
        <w:rPr>
          <w:b/>
        </w:rPr>
        <w:t>s</w:t>
      </w:r>
      <w:r w:rsidR="00F8657F" w:rsidRPr="00FE4BC3">
        <w:rPr>
          <w:b/>
        </w:rPr>
        <w:t xml:space="preserve"> for completing your application</w:t>
      </w:r>
    </w:p>
    <w:p w14:paraId="660DA185" w14:textId="08F8A09C" w:rsidR="001A6DCA" w:rsidRDefault="00E643D5" w:rsidP="001A6DCA">
      <w:r>
        <w:t>Each</w:t>
      </w:r>
      <w:r w:rsidR="001A6DCA">
        <w:t xml:space="preserve"> time you</w:t>
      </w:r>
      <w:r>
        <w:t xml:space="preserve"> </w:t>
      </w:r>
      <w:r w:rsidR="001A6DCA">
        <w:t xml:space="preserve">click on the </w:t>
      </w:r>
      <w:r w:rsidR="001A6DCA" w:rsidRPr="00EC0CF2">
        <w:rPr>
          <w:b/>
        </w:rPr>
        <w:t>Next</w:t>
      </w:r>
      <w:r w:rsidR="001A6DCA">
        <w:t xml:space="preserve"> or </w:t>
      </w:r>
      <w:r w:rsidR="001A6DCA" w:rsidRPr="00EC0CF2">
        <w:rPr>
          <w:b/>
        </w:rPr>
        <w:t>Back</w:t>
      </w:r>
      <w:r w:rsidR="001A6DCA" w:rsidRPr="005B23AD">
        <w:t xml:space="preserve"> </w:t>
      </w:r>
      <w:r w:rsidR="001A6DCA">
        <w:t>buttons</w:t>
      </w:r>
      <w:r w:rsidR="00E06983">
        <w:t xml:space="preserve"> (both highlighted below)</w:t>
      </w:r>
      <w:r w:rsidR="001A6DCA">
        <w:t xml:space="preserve">, your application will </w:t>
      </w:r>
      <w:r w:rsidR="00736189">
        <w:t xml:space="preserve">be </w:t>
      </w:r>
      <w:r w:rsidR="00894957">
        <w:t>save</w:t>
      </w:r>
      <w:r w:rsidR="00736189">
        <w:t>d</w:t>
      </w:r>
      <w:r>
        <w:t xml:space="preserve"> </w:t>
      </w:r>
      <w:r w:rsidR="00E06983">
        <w:t>automatically</w:t>
      </w:r>
      <w:r w:rsidR="001A6DCA">
        <w:t xml:space="preserve">. </w:t>
      </w:r>
    </w:p>
    <w:p w14:paraId="33FA4EE6" w14:textId="317A9576" w:rsidR="001A6DCA" w:rsidRDefault="007A0AB6" w:rsidP="00F92D60">
      <w:pPr>
        <w:spacing w:after="0"/>
        <w:ind w:left="-57"/>
      </w:pPr>
      <w:r>
        <w:rPr>
          <w:noProof/>
          <w:lang w:eastAsia="en-AU"/>
        </w:rPr>
        <mc:AlternateContent>
          <mc:Choice Requires="wps">
            <w:drawing>
              <wp:anchor distT="0" distB="0" distL="114300" distR="114300" simplePos="0" relativeHeight="251880448" behindDoc="0" locked="0" layoutInCell="1" allowOverlap="1" wp14:anchorId="1D9A7BFE" wp14:editId="679B6306">
                <wp:simplePos x="0" y="0"/>
                <wp:positionH relativeFrom="column">
                  <wp:posOffset>66675</wp:posOffset>
                </wp:positionH>
                <wp:positionV relativeFrom="paragraph">
                  <wp:posOffset>176530</wp:posOffset>
                </wp:positionV>
                <wp:extent cx="590550" cy="253365"/>
                <wp:effectExtent l="0" t="0" r="19050" b="13335"/>
                <wp:wrapNone/>
                <wp:docPr id="55" name="Rounded Rectangle 55" descr="Red highlight box around the back button" title="Red highlight box"/>
                <wp:cNvGraphicFramePr/>
                <a:graphic xmlns:a="http://schemas.openxmlformats.org/drawingml/2006/main">
                  <a:graphicData uri="http://schemas.microsoft.com/office/word/2010/wordprocessingShape">
                    <wps:wsp>
                      <wps:cNvSpPr/>
                      <wps:spPr>
                        <a:xfrm>
                          <a:off x="0" y="0"/>
                          <a:ext cx="590550" cy="25336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C81A8" id="Rounded Rectangle 55" o:spid="_x0000_s1026" alt="Title: Red highlight box - Description: Red highlight box around the back button" style="position:absolute;margin-left:5.25pt;margin-top:13.9pt;width:46.5pt;height:19.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" filled="f" strokecolor="red" strokeweight="2pt"/>
            </w:pict>
          </mc:Fallback>
        </mc:AlternateContent>
      </w:r>
      <w:r>
        <w:rPr>
          <w:noProof/>
          <w:lang w:eastAsia="en-AU"/>
        </w:rPr>
        <mc:AlternateContent>
          <mc:Choice Requires="wps">
            <w:drawing>
              <wp:anchor distT="0" distB="0" distL="114300" distR="114300" simplePos="0" relativeHeight="251882496" behindDoc="0" locked="0" layoutInCell="1" allowOverlap="1" wp14:anchorId="4889EAC5" wp14:editId="46C48D4F">
                <wp:simplePos x="0" y="0"/>
                <wp:positionH relativeFrom="column">
                  <wp:posOffset>4705350</wp:posOffset>
                </wp:positionH>
                <wp:positionV relativeFrom="paragraph">
                  <wp:posOffset>186055</wp:posOffset>
                </wp:positionV>
                <wp:extent cx="571500" cy="243840"/>
                <wp:effectExtent l="0" t="0" r="19050" b="22860"/>
                <wp:wrapNone/>
                <wp:docPr id="59" name="Rounded Rectangle 59" descr="Red highlight box around the next button" title="Red highlight box"/>
                <wp:cNvGraphicFramePr/>
                <a:graphic xmlns:a="http://schemas.openxmlformats.org/drawingml/2006/main">
                  <a:graphicData uri="http://schemas.microsoft.com/office/word/2010/wordprocessingShape">
                    <wps:wsp>
                      <wps:cNvSpPr/>
                      <wps:spPr>
                        <a:xfrm>
                          <a:off x="0" y="0"/>
                          <a:ext cx="571500" cy="24384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EAC1CF" id="Rounded Rectangle 59" o:spid="_x0000_s1026" alt="Title: Red highlight box - Description: Red highlight box around the next button" style="position:absolute;margin-left:370.5pt;margin-top:14.65pt;width:45pt;height:19.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" filled="f" strokecolor="red" strokeweight="2pt"/>
            </w:pict>
          </mc:Fallback>
        </mc:AlternateContent>
      </w:r>
      <w:r w:rsidR="001A6DCA">
        <w:rPr>
          <w:noProof/>
          <w:lang w:eastAsia="en-AU"/>
        </w:rPr>
        <w:drawing>
          <wp:inline distT="0" distB="0" distL="0" distR="0" wp14:anchorId="18BF5DBB" wp14:editId="7A90B39A">
            <wp:extent cx="5324475" cy="467690"/>
            <wp:effectExtent l="57150" t="57150" r="104775" b="123190"/>
            <wp:docPr id="37" name="Picture 37" descr="Warning message, with Back a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Warning message, with Back and Next buttons highlighted"/>
                    <pic:cNvPicPr/>
                  </pic:nvPicPr>
                  <pic:blipFill>
                    <a:blip r:embed="rId42">
                      <a:extLst>
                        <a:ext uri="{28A0092B-C50C-407E-A947-70E740481C1C}">
                          <a14:useLocalDpi xmlns:a14="http://schemas.microsoft.com/office/drawing/2010/main" val="0"/>
                        </a:ext>
                      </a:extLst>
                    </a:blip>
                    <a:stretch>
                      <a:fillRect/>
                    </a:stretch>
                  </pic:blipFill>
                  <pic:spPr bwMode="auto">
                    <a:xfrm>
                      <a:off x="0" y="0"/>
                      <a:ext cx="5439507" cy="47779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07A0F5FB" w14:textId="77777777" w:rsidR="00D32F19" w:rsidRDefault="00E643D5" w:rsidP="001A6DCA">
      <w:r>
        <w:t>Y</w:t>
      </w:r>
      <w:r w:rsidR="001A6DCA">
        <w:t>ou c</w:t>
      </w:r>
      <w:r w:rsidR="001A6DCA" w:rsidRPr="005B23AD">
        <w:t xml:space="preserve">an </w:t>
      </w:r>
      <w:r w:rsidR="001A6DCA">
        <w:t>stop at any time and resume your application</w:t>
      </w:r>
      <w:r w:rsidR="00894957">
        <w:t xml:space="preserve"> </w:t>
      </w:r>
      <w:r w:rsidR="00736189">
        <w:t>later</w:t>
      </w:r>
      <w:r w:rsidR="001A6DCA">
        <w:t xml:space="preserve"> (</w:t>
      </w:r>
      <w:r w:rsidR="00B15B2A">
        <w:t>highlighted below</w:t>
      </w:r>
      <w:r w:rsidR="001A6DCA">
        <w:t>)</w:t>
      </w:r>
      <w:r w:rsidR="001A6DCA" w:rsidRPr="005B23AD">
        <w:t>.</w:t>
      </w:r>
      <w:r w:rsidR="002013CB">
        <w:t xml:space="preserve"> </w:t>
      </w:r>
    </w:p>
    <w:p w14:paraId="6CD08FBD" w14:textId="3D5F20B0" w:rsidR="002013CB" w:rsidRPr="003E03FC" w:rsidRDefault="00D32F19" w:rsidP="001A6DCA">
      <w:r>
        <w:t>If you decide not to proceed with your application for any reason, c</w:t>
      </w:r>
      <w:r w:rsidR="00355F02">
        <w:t xml:space="preserve">lick on the </w:t>
      </w:r>
      <w:r w:rsidR="00355F02" w:rsidRPr="007A3B5D">
        <w:rPr>
          <w:b/>
        </w:rPr>
        <w:t>Cancel</w:t>
      </w:r>
      <w:r w:rsidR="00355F02">
        <w:t xml:space="preserve"> button (highlighted below) before you submit it in Step 4</w:t>
      </w:r>
      <w:r w:rsidR="007A3B5D">
        <w:t>.</w:t>
      </w:r>
      <w:r>
        <w:t xml:space="preserve"> After you have submitted your application, you will not be able to cancel it</w:t>
      </w:r>
      <w:r w:rsidR="00A2317A">
        <w:t>.</w:t>
      </w:r>
      <w:r>
        <w:t xml:space="preserve"> </w:t>
      </w:r>
    </w:p>
    <w:p w14:paraId="083A0D8A" w14:textId="16E1EF20" w:rsidR="00EA3F75" w:rsidRPr="00AF37A1" w:rsidRDefault="00063F21" w:rsidP="00F92D60">
      <w:pPr>
        <w:spacing w:after="0"/>
        <w:ind w:left="-57"/>
        <w:jc w:val="both"/>
      </w:pPr>
      <w:r>
        <w:rPr>
          <w:noProof/>
          <w:lang w:eastAsia="en-AU"/>
        </w:rPr>
        <mc:AlternateContent>
          <mc:Choice Requires="wps">
            <w:drawing>
              <wp:anchor distT="0" distB="0" distL="114300" distR="114300" simplePos="0" relativeHeight="251884544" behindDoc="0" locked="0" layoutInCell="1" allowOverlap="1" wp14:anchorId="1F3AF151" wp14:editId="227DAC25">
                <wp:simplePos x="0" y="0"/>
                <wp:positionH relativeFrom="column">
                  <wp:posOffset>114299</wp:posOffset>
                </wp:positionH>
                <wp:positionV relativeFrom="paragraph">
                  <wp:posOffset>584518</wp:posOffset>
                </wp:positionV>
                <wp:extent cx="1890395" cy="377825"/>
                <wp:effectExtent l="0" t="0" r="14605" b="22225"/>
                <wp:wrapNone/>
                <wp:docPr id="60" name="Rounded Rectangle 60" descr="Red highlight box around the resume japanese application button" title="Red highlight box"/>
                <wp:cNvGraphicFramePr/>
                <a:graphic xmlns:a="http://schemas.openxmlformats.org/drawingml/2006/main">
                  <a:graphicData uri="http://schemas.microsoft.com/office/word/2010/wordprocessingShape">
                    <wps:wsp>
                      <wps:cNvSpPr/>
                      <wps:spPr>
                        <a:xfrm>
                          <a:off x="0" y="0"/>
                          <a:ext cx="1890395" cy="3778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E8B47" id="Rounded Rectangle 60" o:spid="_x0000_s1026" alt="Title: Red highlight box - Description: Red highlight box around the resume japanese application button" style="position:absolute;margin-left:9pt;margin-top:46.05pt;width:148.85pt;height:2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" filled="f" strokecolor="red" strokeweight="2pt"/>
            </w:pict>
          </mc:Fallback>
        </mc:AlternateContent>
      </w:r>
      <w:r>
        <w:rPr>
          <w:noProof/>
          <w:lang w:eastAsia="en-AU"/>
        </w:rPr>
        <mc:AlternateContent>
          <mc:Choice Requires="wps">
            <w:drawing>
              <wp:anchor distT="0" distB="0" distL="114300" distR="114300" simplePos="0" relativeHeight="252077056" behindDoc="0" locked="0" layoutInCell="1" allowOverlap="1" wp14:anchorId="5B0A6660" wp14:editId="4DF939D5">
                <wp:simplePos x="0" y="0"/>
                <wp:positionH relativeFrom="column">
                  <wp:posOffset>5048250</wp:posOffset>
                </wp:positionH>
                <wp:positionV relativeFrom="paragraph">
                  <wp:posOffset>646430</wp:posOffset>
                </wp:positionV>
                <wp:extent cx="461962" cy="257175"/>
                <wp:effectExtent l="0" t="0" r="14605" b="28575"/>
                <wp:wrapNone/>
                <wp:docPr id="3" name="Rounded Rectangle 3" descr="Red highlight box around the next button" title="Red highlight box"/>
                <wp:cNvGraphicFramePr/>
                <a:graphic xmlns:a="http://schemas.openxmlformats.org/drawingml/2006/main">
                  <a:graphicData uri="http://schemas.microsoft.com/office/word/2010/wordprocessingShape">
                    <wps:wsp>
                      <wps:cNvSpPr/>
                      <wps:spPr>
                        <a:xfrm>
                          <a:off x="0" y="0"/>
                          <a:ext cx="461962" cy="25717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59DA1" id="Rounded Rectangle 3" o:spid="_x0000_s1026" alt="Title: Red highlight box - Description: Red highlight box around the next button" style="position:absolute;margin-left:397.5pt;margin-top:50.9pt;width:36.35pt;height:20.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" filled="f" strokecolor="red" strokeweight="2pt"/>
            </w:pict>
          </mc:Fallback>
        </mc:AlternateContent>
      </w:r>
      <w:r w:rsidR="00587885">
        <w:rPr>
          <w:noProof/>
          <w:lang w:eastAsia="en-AU"/>
        </w:rPr>
        <w:drawing>
          <wp:inline distT="0" distB="0" distL="0" distR="0" wp14:anchorId="7CE25E6E" wp14:editId="09AE1F3C">
            <wp:extent cx="5653790" cy="1200150"/>
            <wp:effectExtent l="57150" t="57150" r="118745" b="114300"/>
            <wp:docPr id="18" name="Picture 18" descr="Student can resume language application, with Resume [language] application button highlighted. Student can cancel language application, with Cance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tudent can resume language application, with Resume [language] application button highlighted. Student can cancel language application, with Cancel button highlighted"/>
                    <pic:cNvPicPr/>
                  </pic:nvPicPr>
                  <pic:blipFill>
                    <a:blip r:embed="rId43">
                      <a:extLst>
                        <a:ext uri="{28A0092B-C50C-407E-A947-70E740481C1C}">
                          <a14:useLocalDpi xmlns:a14="http://schemas.microsoft.com/office/drawing/2010/main" val="0"/>
                        </a:ext>
                      </a:extLst>
                    </a:blip>
                    <a:stretch>
                      <a:fillRect/>
                    </a:stretch>
                  </pic:blipFill>
                  <pic:spPr bwMode="auto">
                    <a:xfrm>
                      <a:off x="0" y="0"/>
                      <a:ext cx="5657696" cy="1200979"/>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5CD8792" w14:textId="5B951EF5" w:rsidR="00144FA4" w:rsidRPr="00FE4BC3" w:rsidRDefault="00144FA4" w:rsidP="00FE4BC3">
      <w:pPr>
        <w:rPr>
          <w:b/>
        </w:rPr>
      </w:pPr>
      <w:r w:rsidRPr="00FE4BC3">
        <w:rPr>
          <w:b/>
        </w:rPr>
        <w:t>Enrolment criteria</w:t>
      </w:r>
      <w:r w:rsidR="00443974" w:rsidRPr="00FE4BC3">
        <w:rPr>
          <w:b/>
        </w:rPr>
        <w:t xml:space="preserve"> </w:t>
      </w:r>
    </w:p>
    <w:p w14:paraId="078D11AF" w14:textId="77777777" w:rsidR="00144FA4" w:rsidRPr="00D052C2" w:rsidRDefault="00144FA4" w:rsidP="00167410">
      <w:pPr>
        <w:pStyle w:val="H2notinContect"/>
        <w:spacing w:after="0"/>
        <w:ind w:left="-57"/>
        <w:outlineLvl w:val="9"/>
        <w:rPr>
          <w:b w:val="0"/>
          <w:color w:val="auto"/>
          <w:sz w:val="22"/>
          <w:szCs w:val="20"/>
        </w:rPr>
      </w:pPr>
      <w:r>
        <w:rPr>
          <w:noProof/>
          <w:lang w:val="en-AU" w:eastAsia="en-AU"/>
        </w:rPr>
        <w:drawing>
          <wp:inline distT="0" distB="0" distL="0" distR="0" wp14:anchorId="6BA2AD7C" wp14:editId="273DF2AD">
            <wp:extent cx="3841200" cy="1382400"/>
            <wp:effectExtent l="57150" t="57150" r="121285" b="122555"/>
            <wp:docPr id="69" name="Picture 69" descr="The education criterion with definitions for Second Language, Background Language and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he education criterion with definitions for Second Language, Background Language and First Languag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41200" cy="13824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F08DF07" w14:textId="77777777" w:rsidR="00144FA4" w:rsidRPr="00D052C2" w:rsidRDefault="00144FA4" w:rsidP="00167410">
      <w:pPr>
        <w:pStyle w:val="H2notinContect"/>
        <w:spacing w:after="0"/>
        <w:ind w:left="-57"/>
        <w:outlineLvl w:val="9"/>
        <w:rPr>
          <w:b w:val="0"/>
          <w:color w:val="auto"/>
          <w:sz w:val="22"/>
          <w:szCs w:val="22"/>
        </w:rPr>
      </w:pPr>
      <w:r>
        <w:rPr>
          <w:noProof/>
          <w:lang w:val="en-AU" w:eastAsia="en-AU"/>
        </w:rPr>
        <w:drawing>
          <wp:inline distT="0" distB="0" distL="0" distR="0" wp14:anchorId="2B7CB1EB" wp14:editId="1B256110">
            <wp:extent cx="3855600" cy="1404000"/>
            <wp:effectExtent l="57150" t="57150" r="107315" b="120015"/>
            <wp:docPr id="70" name="Picture 70" descr="The residency and/or time spent in country criterion with definitions for Second Language, Background Language and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e residency and/or time spent in country criterion with definitions for Second Language, Background Language and First Language"/>
                    <pic:cNvPicPr/>
                  </pic:nvPicPr>
                  <pic:blipFill>
                    <a:blip r:embed="rId46">
                      <a:extLst>
                        <a:ext uri="{BEBA8EAE-BF5A-486C-A8C5-ECC9F3942E4B}">
                          <a14:imgProps xmlns:a14="http://schemas.microsoft.com/office/drawing/2010/main">
                            <a14:imgLayer r:embed="rId4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55600" cy="1404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C191317" w14:textId="6BAE0ECC" w:rsidR="00E9418C" w:rsidRPr="000620A3" w:rsidRDefault="00144FA4" w:rsidP="00B10D6E">
      <w:pPr>
        <w:pStyle w:val="H2notinContect"/>
        <w:spacing w:after="0"/>
        <w:ind w:left="-57"/>
        <w:outlineLvl w:val="9"/>
        <w:rPr>
          <w:b w:val="0"/>
          <w:color w:val="auto"/>
          <w:sz w:val="22"/>
        </w:rPr>
      </w:pPr>
      <w:r>
        <w:rPr>
          <w:noProof/>
          <w:lang w:val="en-AU" w:eastAsia="en-AU"/>
        </w:rPr>
        <w:drawing>
          <wp:inline distT="0" distB="0" distL="0" distR="0" wp14:anchorId="033BE1B6" wp14:editId="718A414E">
            <wp:extent cx="3841200" cy="1389600"/>
            <wp:effectExtent l="57150" t="57150" r="121285" b="115570"/>
            <wp:docPr id="71" name="Picture 71" descr="The use of the language for communication outside the language classroom criterion with definitions for Second Language, Background Language and Firs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e use of the language for communication outside the language classroom criterion with definitions for Second Language, Background Language and First Languag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841200" cy="13896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E9418C" w:rsidRPr="00144FA4">
        <w:br w:type="page"/>
      </w:r>
    </w:p>
    <w:p w14:paraId="65C8BD1A" w14:textId="0C71ECAA" w:rsidR="00A83E8E" w:rsidRPr="00A83E8E" w:rsidRDefault="00666D18" w:rsidP="00057711">
      <w:pPr>
        <w:pStyle w:val="Heading2"/>
      </w:pPr>
      <w:bookmarkStart w:id="17" w:name="_Toc169780370"/>
      <w:r>
        <w:lastRenderedPageBreak/>
        <w:t>Language</w:t>
      </w:r>
      <w:r w:rsidR="00A83E8E" w:rsidRPr="00853E96">
        <w:t xml:space="preserve"> </w:t>
      </w:r>
      <w:r w:rsidR="00951BBE">
        <w:t>application</w:t>
      </w:r>
      <w:bookmarkEnd w:id="17"/>
    </w:p>
    <w:p w14:paraId="5701987A" w14:textId="77777777" w:rsidR="00891EA4" w:rsidRDefault="00A05D94" w:rsidP="000B5E38">
      <w:r>
        <w:t xml:space="preserve">Select your </w:t>
      </w:r>
      <w:r w:rsidR="00666D18">
        <w:t>language</w:t>
      </w:r>
      <w:r>
        <w:t xml:space="preserve"> teacher’s name from the </w:t>
      </w:r>
      <w:r w:rsidRPr="00A05D94">
        <w:rPr>
          <w:b/>
        </w:rPr>
        <w:t>Select your</w:t>
      </w:r>
      <w:r w:rsidR="00EC068B">
        <w:rPr>
          <w:b/>
        </w:rPr>
        <w:t xml:space="preserve"> langua</w:t>
      </w:r>
      <w:r w:rsidR="007E359E">
        <w:rPr>
          <w:b/>
        </w:rPr>
        <w:t>g</w:t>
      </w:r>
      <w:r w:rsidR="00EC068B">
        <w:rPr>
          <w:b/>
        </w:rPr>
        <w:t>e</w:t>
      </w:r>
      <w:r w:rsidRPr="00A05D94">
        <w:rPr>
          <w:b/>
        </w:rPr>
        <w:t xml:space="preserve"> teacher</w:t>
      </w:r>
      <w:r>
        <w:t xml:space="preserve"> drop</w:t>
      </w:r>
      <w:r w:rsidR="00951BBE">
        <w:t>-</w:t>
      </w:r>
      <w:r>
        <w:t>down list</w:t>
      </w:r>
      <w:r w:rsidR="00B018FE">
        <w:t xml:space="preserve"> (</w:t>
      </w:r>
      <w:r w:rsidR="00B15B2A">
        <w:t>highlighted below</w:t>
      </w:r>
      <w:r w:rsidR="00B018FE">
        <w:t>)</w:t>
      </w:r>
      <w:r>
        <w:t>.</w:t>
      </w:r>
      <w:r w:rsidR="00B87EE5">
        <w:t xml:space="preserve"> </w:t>
      </w:r>
    </w:p>
    <w:p w14:paraId="610B6B94" w14:textId="4C14DA25" w:rsidR="00A05D94" w:rsidRDefault="00B87EE5" w:rsidP="000B5E38">
      <w:r>
        <w:t xml:space="preserve">If you do not see your teacher’s name, choose </w:t>
      </w:r>
      <w:r w:rsidRPr="00B87EE5">
        <w:rPr>
          <w:b/>
        </w:rPr>
        <w:t>My teacher is not listed</w:t>
      </w:r>
      <w:r>
        <w:rPr>
          <w:b/>
        </w:rPr>
        <w:t xml:space="preserve"> here</w:t>
      </w:r>
      <w:r w:rsidR="00E51872">
        <w:rPr>
          <w:b/>
        </w:rPr>
        <w:t xml:space="preserve"> </w:t>
      </w:r>
      <w:r w:rsidR="00E51872">
        <w:t>(highlighted below)</w:t>
      </w:r>
      <w:r>
        <w:t>.</w:t>
      </w:r>
    </w:p>
    <w:p w14:paraId="6AE9124F" w14:textId="444FEC01" w:rsidR="0032045B" w:rsidRPr="00B87EE5" w:rsidRDefault="00E51872" w:rsidP="00505D33">
      <w:pPr>
        <w:ind w:left="-57"/>
      </w:pPr>
      <w:r>
        <w:rPr>
          <w:noProof/>
          <w:lang w:eastAsia="en-AU"/>
        </w:rPr>
        <mc:AlternateContent>
          <mc:Choice Requires="wps">
            <w:drawing>
              <wp:anchor distT="0" distB="0" distL="114300" distR="114300" simplePos="0" relativeHeight="252095488" behindDoc="0" locked="0" layoutInCell="1" allowOverlap="1" wp14:anchorId="0046B5E3" wp14:editId="4A8C9D61">
                <wp:simplePos x="0" y="0"/>
                <wp:positionH relativeFrom="column">
                  <wp:posOffset>71438</wp:posOffset>
                </wp:positionH>
                <wp:positionV relativeFrom="paragraph">
                  <wp:posOffset>766128</wp:posOffset>
                </wp:positionV>
                <wp:extent cx="1314450" cy="142875"/>
                <wp:effectExtent l="0" t="0" r="19050" b="28575"/>
                <wp:wrapNone/>
                <wp:docPr id="87" name="Rounded Rectangle 87"/>
                <wp:cNvGraphicFramePr/>
                <a:graphic xmlns:a="http://schemas.openxmlformats.org/drawingml/2006/main">
                  <a:graphicData uri="http://schemas.microsoft.com/office/word/2010/wordprocessingShape">
                    <wps:wsp>
                      <wps:cNvSpPr/>
                      <wps:spPr>
                        <a:xfrm>
                          <a:off x="0" y="0"/>
                          <a:ext cx="1314450" cy="14287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F2947" id="Rounded Rectangle 87" o:spid="_x0000_s1026" style="position:absolute;margin-left:5.65pt;margin-top:60.35pt;width:103.5pt;height:11.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" filled="f" strokecolor="red" strokeweight="2pt"/>
            </w:pict>
          </mc:Fallback>
        </mc:AlternateContent>
      </w:r>
      <w:r w:rsidR="0032045B">
        <w:rPr>
          <w:noProof/>
          <w:lang w:eastAsia="en-AU"/>
        </w:rPr>
        <mc:AlternateContent>
          <mc:Choice Requires="wps">
            <w:drawing>
              <wp:anchor distT="0" distB="0" distL="114300" distR="114300" simplePos="0" relativeHeight="252062720" behindDoc="0" locked="0" layoutInCell="1" allowOverlap="1" wp14:anchorId="1FC6E243" wp14:editId="0F3728F4">
                <wp:simplePos x="0" y="0"/>
                <wp:positionH relativeFrom="column">
                  <wp:posOffset>57150</wp:posOffset>
                </wp:positionH>
                <wp:positionV relativeFrom="paragraph">
                  <wp:posOffset>242254</wp:posOffset>
                </wp:positionV>
                <wp:extent cx="1274309" cy="247332"/>
                <wp:effectExtent l="0" t="0" r="21590" b="19685"/>
                <wp:wrapNone/>
                <wp:docPr id="24" name="Rounded Rectangle 24"/>
                <wp:cNvGraphicFramePr/>
                <a:graphic xmlns:a="http://schemas.openxmlformats.org/drawingml/2006/main">
                  <a:graphicData uri="http://schemas.microsoft.com/office/word/2010/wordprocessingShape">
                    <wps:wsp>
                      <wps:cNvSpPr/>
                      <wps:spPr>
                        <a:xfrm>
                          <a:off x="0" y="0"/>
                          <a:ext cx="1274309" cy="24733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AB984" id="Rounded Rectangle 24" o:spid="_x0000_s1026" style="position:absolute;margin-left:4.5pt;margin-top:19.1pt;width:100.35pt;height:19.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" filled="f" strokecolor="red" strokeweight="2pt"/>
            </w:pict>
          </mc:Fallback>
        </mc:AlternateContent>
      </w:r>
      <w:r w:rsidR="0032045B">
        <w:rPr>
          <w:noProof/>
          <w:lang w:eastAsia="en-AU"/>
        </w:rPr>
        <w:drawing>
          <wp:inline distT="0" distB="0" distL="0" distR="0" wp14:anchorId="43B5FFC1" wp14:editId="495DF3C3">
            <wp:extent cx="5694349" cy="845524"/>
            <wp:effectExtent l="57150" t="57150" r="116205" b="107315"/>
            <wp:docPr id="15" name="Picture 15" descr="Language application panel with Select your language teacher drop-down menu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nguage application panel with Select your language teacher drop-down menu highlighted"/>
                    <pic:cNvPicPr/>
                  </pic:nvPicPr>
                  <pic:blipFill>
                    <a:blip r:embed="rId50">
                      <a:extLst>
                        <a:ext uri="{28A0092B-C50C-407E-A947-70E740481C1C}">
                          <a14:useLocalDpi xmlns:a14="http://schemas.microsoft.com/office/drawing/2010/main" val="0"/>
                        </a:ext>
                      </a:extLst>
                    </a:blip>
                    <a:stretch>
                      <a:fillRect/>
                    </a:stretch>
                  </pic:blipFill>
                  <pic:spPr>
                    <a:xfrm>
                      <a:off x="0" y="0"/>
                      <a:ext cx="5694349" cy="845524"/>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2743DAA7" w14:textId="45CF2077" w:rsidR="005E1E78" w:rsidRDefault="00853E96" w:rsidP="005E1E78">
      <w:r>
        <w:t>Select</w:t>
      </w:r>
      <w:r w:rsidR="004F5526">
        <w:t xml:space="preserve"> </w:t>
      </w:r>
      <w:r w:rsidR="004F5526" w:rsidRPr="004F5526">
        <w:rPr>
          <w:b/>
        </w:rPr>
        <w:t>Yes</w:t>
      </w:r>
      <w:r w:rsidR="004F5526">
        <w:t xml:space="preserve"> or </w:t>
      </w:r>
      <w:r w:rsidR="004F5526" w:rsidRPr="004F5526">
        <w:rPr>
          <w:b/>
        </w:rPr>
        <w:t>No</w:t>
      </w:r>
      <w:r w:rsidR="004F5526">
        <w:t xml:space="preserve"> to the </w:t>
      </w:r>
      <w:r w:rsidR="00CD5916">
        <w:t>six</w:t>
      </w:r>
      <w:r w:rsidR="004F5526">
        <w:t xml:space="preserve"> </w:t>
      </w:r>
      <w:r w:rsidR="00315D23">
        <w:t>statements</w:t>
      </w:r>
      <w:r w:rsidR="004F5526">
        <w:t xml:space="preserve"> about your </w:t>
      </w:r>
      <w:r w:rsidR="005E39CF">
        <w:t>application</w:t>
      </w:r>
      <w:r w:rsidR="004F5526">
        <w:t>.</w:t>
      </w:r>
      <w:r w:rsidR="005E1E78">
        <w:t xml:space="preserve"> </w:t>
      </w:r>
    </w:p>
    <w:p w14:paraId="06AEBC22" w14:textId="2F7D92C8" w:rsidR="005E1E78" w:rsidRDefault="005E1E78" w:rsidP="005E1E78">
      <w:r>
        <w:t xml:space="preserve">Click on the </w:t>
      </w:r>
      <w:r w:rsidRPr="00853E96">
        <w:rPr>
          <w:b/>
        </w:rPr>
        <w:t>Next</w:t>
      </w:r>
      <w:r>
        <w:t xml:space="preserve"> button (highlighted below) </w:t>
      </w:r>
      <w:r w:rsidR="00846908">
        <w:t>to</w:t>
      </w:r>
      <w:r>
        <w:t xml:space="preserve"> take you to </w:t>
      </w:r>
      <w:r w:rsidR="00B01DFA">
        <w:t>the next section</w:t>
      </w:r>
      <w:r>
        <w:t xml:space="preserve">. If you do not complete all the required information on this page, you will not be able to proceed. </w:t>
      </w:r>
    </w:p>
    <w:p w14:paraId="7CDDF9CC" w14:textId="397794A1" w:rsidR="007D4CE6" w:rsidRDefault="0035033C" w:rsidP="005E1E78">
      <w:r>
        <w:t>I</w:t>
      </w:r>
      <w:r w:rsidR="005E1E78">
        <w:t xml:space="preserve">f you select </w:t>
      </w:r>
      <w:r w:rsidR="005E1E78" w:rsidRPr="000F492F">
        <w:rPr>
          <w:b/>
        </w:rPr>
        <w:t>Yes</w:t>
      </w:r>
      <w:r w:rsidR="005E1E78">
        <w:t xml:space="preserve"> to the statement </w:t>
      </w:r>
      <w:r w:rsidR="005E1E78">
        <w:rPr>
          <w:b/>
          <w:bCs/>
        </w:rPr>
        <w:t>The</w:t>
      </w:r>
      <w:r w:rsidR="005E1E78" w:rsidRPr="00057711">
        <w:rPr>
          <w:b/>
          <w:bCs/>
        </w:rPr>
        <w:t xml:space="preserve"> language for which I am applying</w:t>
      </w:r>
      <w:r w:rsidR="005E1E78">
        <w:rPr>
          <w:b/>
          <w:bCs/>
        </w:rPr>
        <w:t xml:space="preserve"> is my first language</w:t>
      </w:r>
      <w:r w:rsidR="006B4B6A" w:rsidRPr="006B4B6A">
        <w:t xml:space="preserve">, </w:t>
      </w:r>
      <w:r w:rsidR="00F75299">
        <w:t xml:space="preserve">you will </w:t>
      </w:r>
      <w:r w:rsidR="004C06A7">
        <w:t>only be able to enrol in a first language course</w:t>
      </w:r>
      <w:r w:rsidR="00614E16">
        <w:t xml:space="preserve"> (or background language course where no first language course is available)</w:t>
      </w:r>
      <w:r w:rsidR="004C06A7">
        <w:t xml:space="preserve">. </w:t>
      </w:r>
    </w:p>
    <w:p w14:paraId="2F59E90F" w14:textId="167BC4E2" w:rsidR="007D4CE6" w:rsidRDefault="0035033C" w:rsidP="005E1E78">
      <w:r>
        <w:t xml:space="preserve">You will see the </w:t>
      </w:r>
      <w:r w:rsidR="006B4B6A">
        <w:t xml:space="preserve">first language </w:t>
      </w:r>
      <w:r>
        <w:t xml:space="preserve">warning below. Select </w:t>
      </w:r>
      <w:r w:rsidRPr="0035033C">
        <w:rPr>
          <w:b/>
        </w:rPr>
        <w:t>Close</w:t>
      </w:r>
      <w:r>
        <w:t xml:space="preserve"> (highlighted below) to </w:t>
      </w:r>
      <w:r w:rsidR="00990C32">
        <w:t>return to the statements</w:t>
      </w:r>
      <w:r w:rsidR="00012C62">
        <w:t xml:space="preserve"> </w:t>
      </w:r>
      <w:r w:rsidR="00E37CF6">
        <w:t>where you can</w:t>
      </w:r>
      <w:r w:rsidR="00012C62">
        <w:t xml:space="preserve"> change your response</w:t>
      </w:r>
      <w:r w:rsidR="0023741D">
        <w:t xml:space="preserve"> to this question</w:t>
      </w:r>
      <w:r w:rsidR="00012C62">
        <w:t xml:space="preserve">, if </w:t>
      </w:r>
      <w:r w:rsidR="00621698">
        <w:t>needed</w:t>
      </w:r>
      <w:r w:rsidR="00E37CF6">
        <w:t>.</w:t>
      </w:r>
      <w:r w:rsidR="00990C32">
        <w:t xml:space="preserve"> </w:t>
      </w:r>
    </w:p>
    <w:p w14:paraId="78742922" w14:textId="0E36DE33" w:rsidR="005E1E78" w:rsidRDefault="00156B93" w:rsidP="00156B93">
      <w:pPr>
        <w:spacing w:after="0"/>
      </w:pPr>
      <w:r>
        <w:rPr>
          <w:noProof/>
          <w:lang w:eastAsia="en-AU"/>
        </w:rPr>
        <mc:AlternateContent>
          <mc:Choice Requires="wps">
            <w:drawing>
              <wp:anchor distT="0" distB="0" distL="114300" distR="114300" simplePos="0" relativeHeight="252091392" behindDoc="0" locked="0" layoutInCell="1" allowOverlap="1" wp14:anchorId="29FE0718" wp14:editId="273C625E">
                <wp:simplePos x="0" y="0"/>
                <wp:positionH relativeFrom="column">
                  <wp:posOffset>3956050</wp:posOffset>
                </wp:positionH>
                <wp:positionV relativeFrom="paragraph">
                  <wp:posOffset>1284605</wp:posOffset>
                </wp:positionV>
                <wp:extent cx="1856740" cy="185420"/>
                <wp:effectExtent l="0" t="0" r="10160" b="24130"/>
                <wp:wrapNone/>
                <wp:docPr id="77" name="Rounded Rectangle 77"/>
                <wp:cNvGraphicFramePr/>
                <a:graphic xmlns:a="http://schemas.openxmlformats.org/drawingml/2006/main">
                  <a:graphicData uri="http://schemas.microsoft.com/office/word/2010/wordprocessingShape">
                    <wps:wsp>
                      <wps:cNvSpPr/>
                      <wps:spPr>
                        <a:xfrm>
                          <a:off x="0" y="0"/>
                          <a:ext cx="1856740" cy="18542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C5FE8" id="Rounded Rectangle 77" o:spid="_x0000_s1026" style="position:absolute;margin-left:311.5pt;margin-top:101.15pt;width:146.2pt;height:14.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" filled="f" strokecolor="red" strokeweight="2pt"/>
            </w:pict>
          </mc:Fallback>
        </mc:AlternateContent>
      </w:r>
      <w:r>
        <w:rPr>
          <w:noProof/>
          <w:lang w:eastAsia="en-AU"/>
        </w:rPr>
        <w:drawing>
          <wp:anchor distT="0" distB="0" distL="114300" distR="114300" simplePos="0" relativeHeight="252089344" behindDoc="0" locked="0" layoutInCell="1" allowOverlap="1" wp14:anchorId="473D904E" wp14:editId="762FEA4C">
            <wp:simplePos x="0" y="0"/>
            <wp:positionH relativeFrom="margin">
              <wp:posOffset>3899271</wp:posOffset>
            </wp:positionH>
            <wp:positionV relativeFrom="paragraph">
              <wp:posOffset>483439</wp:posOffset>
            </wp:positionV>
            <wp:extent cx="1979930" cy="1025525"/>
            <wp:effectExtent l="38100" t="38100" r="96520" b="98425"/>
            <wp:wrapSquare wrapText="bothSides"/>
            <wp:docPr id="67" name="Picture 67" descr="Warning to student that if they select Yes that they are a first language speaker they will only be able to enrol in a first language course, with the Clos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Warning to student that if they select Yes that they are a first language speaker they will only be able to enrol in a first language course, with the Close button highlighted"/>
                    <pic:cNvPicPr/>
                  </pic:nvPicPr>
                  <pic:blipFill rotWithShape="1">
                    <a:blip r:embed="rId51">
                      <a:extLst>
                        <a:ext uri="{28A0092B-C50C-407E-A947-70E740481C1C}">
                          <a14:useLocalDpi xmlns:a14="http://schemas.microsoft.com/office/drawing/2010/main" val="0"/>
                        </a:ext>
                      </a:extLst>
                    </a:blip>
                    <a:srcRect l="1" r="478" b="3724"/>
                    <a:stretch/>
                  </pic:blipFill>
                  <pic:spPr bwMode="auto">
                    <a:xfrm>
                      <a:off x="0" y="0"/>
                      <a:ext cx="1979930" cy="102552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9824" behindDoc="0" locked="0" layoutInCell="1" allowOverlap="1" wp14:anchorId="71D86741" wp14:editId="642A62B9">
            <wp:simplePos x="0" y="0"/>
            <wp:positionH relativeFrom="margin">
              <wp:align>left</wp:align>
            </wp:positionH>
            <wp:positionV relativeFrom="paragraph">
              <wp:posOffset>470907</wp:posOffset>
            </wp:positionV>
            <wp:extent cx="3679825" cy="4021455"/>
            <wp:effectExtent l="38100" t="38100" r="92075" b="93345"/>
            <wp:wrapSquare wrapText="bothSides"/>
            <wp:docPr id="71053170" name="Picture 2" descr="Six statements for the student to select either Yes or No responses, with the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3170" name="Picture 2" descr="Six statements for the student to select either Yes or No responses, with the Next button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79825" cy="4021455"/>
                    </a:xfrm>
                    <a:prstGeom prst="rect">
                      <a:avLst/>
                    </a:prstGeom>
                    <a:noFill/>
                    <a:ln>
                      <a:noFill/>
                    </a:ln>
                    <a:effectLst>
                      <a:outerShdw blurRad="50800" dist="38100" dir="2700000" algn="tl" rotWithShape="0">
                        <a:prstClr val="black">
                          <a:alpha val="39000"/>
                        </a:prstClr>
                      </a:outerShdw>
                    </a:effectLst>
                  </pic:spPr>
                </pic:pic>
              </a:graphicData>
            </a:graphic>
            <wp14:sizeRelH relativeFrom="margin">
              <wp14:pctWidth>0</wp14:pctWidth>
            </wp14:sizeRelH>
            <wp14:sizeRelV relativeFrom="margin">
              <wp14:pctHeight>0</wp14:pctHeight>
            </wp14:sizeRelV>
          </wp:anchor>
        </w:drawing>
      </w:r>
      <w:r w:rsidR="00990C32">
        <w:t>If you select that you are a first language speaker, y</w:t>
      </w:r>
      <w:r w:rsidR="005E1E78">
        <w:t xml:space="preserve">ou will </w:t>
      </w:r>
      <w:r w:rsidR="004C06A7">
        <w:t>go</w:t>
      </w:r>
      <w:r w:rsidR="005E1E78">
        <w:t xml:space="preserve"> directly </w:t>
      </w:r>
      <w:r w:rsidR="005E1E78" w:rsidRPr="005E39CF">
        <w:t xml:space="preserve">to </w:t>
      </w:r>
      <w:r w:rsidR="005E1E78" w:rsidRPr="00C31D7A">
        <w:rPr>
          <w:b/>
          <w:bCs/>
        </w:rPr>
        <w:t>Submit application</w:t>
      </w:r>
      <w:r w:rsidR="005E1E78">
        <w:t>.</w:t>
      </w:r>
    </w:p>
    <w:p w14:paraId="15FE2BE4" w14:textId="4F53DC0B" w:rsidR="00156B93" w:rsidRDefault="00156B93" w:rsidP="00156B93">
      <w:pPr>
        <w:pStyle w:val="NormalWeb"/>
      </w:pPr>
    </w:p>
    <w:p w14:paraId="4781D524" w14:textId="1B3E92F4" w:rsidR="00156B93" w:rsidRPr="00575EF7" w:rsidRDefault="00156B93" w:rsidP="005E1E78"/>
    <w:p w14:paraId="6F8B64EB" w14:textId="4A986532" w:rsidR="00F830B5" w:rsidRDefault="00156B93">
      <w:r>
        <w:rPr>
          <w:noProof/>
          <w:lang w:eastAsia="en-AU"/>
        </w:rPr>
        <mc:AlternateContent>
          <mc:Choice Requires="wps">
            <w:drawing>
              <wp:anchor distT="0" distB="0" distL="114300" distR="114300" simplePos="0" relativeHeight="252110848" behindDoc="0" locked="0" layoutInCell="1" allowOverlap="1" wp14:anchorId="040B8C74" wp14:editId="77F708AC">
                <wp:simplePos x="0" y="0"/>
                <wp:positionH relativeFrom="column">
                  <wp:posOffset>3247900</wp:posOffset>
                </wp:positionH>
                <wp:positionV relativeFrom="paragraph">
                  <wp:posOffset>1821279</wp:posOffset>
                </wp:positionV>
                <wp:extent cx="401287" cy="161925"/>
                <wp:effectExtent l="0" t="0" r="18415" b="28575"/>
                <wp:wrapNone/>
                <wp:docPr id="86" name="Rounded Rectangle 86"/>
                <wp:cNvGraphicFramePr/>
                <a:graphic xmlns:a="http://schemas.openxmlformats.org/drawingml/2006/main">
                  <a:graphicData uri="http://schemas.microsoft.com/office/word/2010/wordprocessingShape">
                    <wps:wsp>
                      <wps:cNvSpPr/>
                      <wps:spPr>
                        <a:xfrm>
                          <a:off x="0" y="0"/>
                          <a:ext cx="401287" cy="1619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AAE34" id="Rounded Rectangle 86" o:spid="_x0000_s1026" style="position:absolute;margin-left:255.75pt;margin-top:143.4pt;width:31.6pt;height:12.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" filled="f" strokecolor="red" strokeweight="2pt"/>
            </w:pict>
          </mc:Fallback>
        </mc:AlternateContent>
      </w:r>
      <w:r w:rsidR="00F830B5">
        <w:br w:type="page"/>
      </w:r>
    </w:p>
    <w:p w14:paraId="470C6224" w14:textId="720655C9" w:rsidR="0026085B" w:rsidRPr="0026085B" w:rsidRDefault="007C444B" w:rsidP="00057711">
      <w:pPr>
        <w:pStyle w:val="Heading2"/>
      </w:pPr>
      <w:bookmarkStart w:id="18" w:name="_Toc169780371"/>
      <w:r>
        <w:lastRenderedPageBreak/>
        <w:t>Educational</w:t>
      </w:r>
      <w:r w:rsidR="0026085B" w:rsidRPr="0026085B">
        <w:t xml:space="preserve"> information</w:t>
      </w:r>
      <w:bookmarkEnd w:id="18"/>
    </w:p>
    <w:p w14:paraId="411DE26F" w14:textId="77777777" w:rsidR="008D6DFA" w:rsidRPr="00210EBC" w:rsidRDefault="008D6DFA" w:rsidP="00DD7DA2">
      <w:pPr>
        <w:spacing w:after="0"/>
        <w:rPr>
          <w:bCs/>
        </w:rPr>
      </w:pPr>
      <w:r w:rsidRPr="00057711">
        <w:rPr>
          <w:b/>
          <w:bCs/>
        </w:rPr>
        <w:t>Education criterion</w:t>
      </w:r>
    </w:p>
    <w:p w14:paraId="7A283EA3" w14:textId="35A4BC0B" w:rsidR="00100AF4" w:rsidRDefault="008A6AA0" w:rsidP="0026085B">
      <w:r>
        <w:t>Provide</w:t>
      </w:r>
      <w:r w:rsidR="005E39CF">
        <w:t xml:space="preserve"> information about </w:t>
      </w:r>
      <w:r w:rsidR="00C57934">
        <w:t xml:space="preserve">all </w:t>
      </w:r>
      <w:r w:rsidR="00DD7DA2">
        <w:t xml:space="preserve">the </w:t>
      </w:r>
      <w:r w:rsidR="00C57934">
        <w:t xml:space="preserve">schools </w:t>
      </w:r>
      <w:r w:rsidR="008E3912">
        <w:t xml:space="preserve">that </w:t>
      </w:r>
      <w:r w:rsidR="00C57934">
        <w:t>you have attended</w:t>
      </w:r>
      <w:r w:rsidR="006B4B6A">
        <w:t xml:space="preserve"> in Australia and/or outside Australia</w:t>
      </w:r>
      <w:r w:rsidR="00C57934">
        <w:t>, including</w:t>
      </w:r>
      <w:r w:rsidR="00C57934" w:rsidDel="005E39CF">
        <w:t xml:space="preserve"> </w:t>
      </w:r>
      <w:r w:rsidR="00754FB7">
        <w:t>P</w:t>
      </w:r>
      <w:r w:rsidR="00A41A06">
        <w:t xml:space="preserve">re-primary (or equivalent), primary and secondary. </w:t>
      </w:r>
      <w:r w:rsidR="00100AF4">
        <w:t xml:space="preserve">You do not need to </w:t>
      </w:r>
      <w:r w:rsidR="00B01DFA">
        <w:t>include</w:t>
      </w:r>
      <w:r w:rsidR="00100AF4">
        <w:t xml:space="preserve"> information about </w:t>
      </w:r>
      <w:r w:rsidR="001946AE">
        <w:t>education</w:t>
      </w:r>
      <w:r w:rsidR="00100AF4">
        <w:t xml:space="preserve"> before Pre-primary.</w:t>
      </w:r>
    </w:p>
    <w:p w14:paraId="22ACE480" w14:textId="6050A482" w:rsidR="006B6369" w:rsidRDefault="00F64C6F" w:rsidP="00956F48">
      <w:r>
        <w:t xml:space="preserve">Click on the </w:t>
      </w:r>
      <w:r w:rsidRPr="00F64C6F">
        <w:rPr>
          <w:b/>
        </w:rPr>
        <w:t>Add</w:t>
      </w:r>
      <w:r>
        <w:t xml:space="preserve"> button </w:t>
      </w:r>
      <w:r w:rsidR="00036031">
        <w:t>(</w:t>
      </w:r>
      <w:r w:rsidR="00B15B2A">
        <w:t>highlighted below</w:t>
      </w:r>
      <w:r w:rsidR="00036031">
        <w:t>)</w:t>
      </w:r>
      <w:r w:rsidR="00B70B6F">
        <w:t xml:space="preserve"> next to a calendar year</w:t>
      </w:r>
      <w:r w:rsidR="00A41A06">
        <w:t xml:space="preserve">. </w:t>
      </w:r>
    </w:p>
    <w:p w14:paraId="066C043E" w14:textId="48D180BA" w:rsidR="003A504E" w:rsidRDefault="00156B93" w:rsidP="003A24AC">
      <w:pPr>
        <w:ind w:left="-57"/>
      </w:pPr>
      <w:r>
        <w:rPr>
          <w:noProof/>
          <w:lang w:eastAsia="en-AU"/>
        </w:rPr>
        <mc:AlternateContent>
          <mc:Choice Requires="wps">
            <w:drawing>
              <wp:anchor distT="0" distB="0" distL="114300" distR="114300" simplePos="0" relativeHeight="251892736" behindDoc="0" locked="0" layoutInCell="1" allowOverlap="1" wp14:anchorId="79C996ED" wp14:editId="4D116157">
                <wp:simplePos x="0" y="0"/>
                <wp:positionH relativeFrom="column">
                  <wp:posOffset>119287</wp:posOffset>
                </wp:positionH>
                <wp:positionV relativeFrom="paragraph">
                  <wp:posOffset>757828</wp:posOffset>
                </wp:positionV>
                <wp:extent cx="335108" cy="152400"/>
                <wp:effectExtent l="0" t="0" r="27305" b="19050"/>
                <wp:wrapNone/>
                <wp:docPr id="68" name="Rounded Rectangle 68" descr="Red highlight box around the add button" title="Red highlight box"/>
                <wp:cNvGraphicFramePr/>
                <a:graphic xmlns:a="http://schemas.openxmlformats.org/drawingml/2006/main">
                  <a:graphicData uri="http://schemas.microsoft.com/office/word/2010/wordprocessingShape">
                    <wps:wsp>
                      <wps:cNvSpPr/>
                      <wps:spPr>
                        <a:xfrm>
                          <a:off x="0" y="0"/>
                          <a:ext cx="335108" cy="15240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CACE2" id="Rounded Rectangle 68" o:spid="_x0000_s1026" alt="Title: Red highlight box - Description: Red highlight box around the add button" style="position:absolute;margin-left:9.4pt;margin-top:59.65pt;width:26.4pt;height:1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" filled="f" strokecolor="red" strokeweight="2pt"/>
            </w:pict>
          </mc:Fallback>
        </mc:AlternateContent>
      </w:r>
      <w:r w:rsidR="000B34E8" w:rsidRPr="00513A64">
        <w:rPr>
          <w:noProof/>
          <w:vertAlign w:val="subscript"/>
          <w:lang w:eastAsia="en-AU"/>
        </w:rPr>
        <w:drawing>
          <wp:inline distT="0" distB="0" distL="0" distR="0" wp14:anchorId="0C1E781B" wp14:editId="463A0853">
            <wp:extent cx="5290959" cy="1436400"/>
            <wp:effectExtent l="38100" t="38100" r="100330" b="876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3"/>
                    <a:stretch>
                      <a:fillRect/>
                    </a:stretch>
                  </pic:blipFill>
                  <pic:spPr bwMode="auto">
                    <a:xfrm>
                      <a:off x="0" y="0"/>
                      <a:ext cx="5290959" cy="14364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5462A696" w14:textId="1A8B68AE" w:rsidR="008A6AA0" w:rsidRDefault="003A24AC" w:rsidP="00956F48">
      <w:r>
        <w:t xml:space="preserve">A </w:t>
      </w:r>
      <w:r w:rsidR="000425D9">
        <w:t>s</w:t>
      </w:r>
      <w:r w:rsidRPr="000425D9">
        <w:t>chool details</w:t>
      </w:r>
      <w:r>
        <w:t xml:space="preserve"> </w:t>
      </w:r>
      <w:r w:rsidR="00E81A30">
        <w:t>box</w:t>
      </w:r>
      <w:r>
        <w:t xml:space="preserve"> will </w:t>
      </w:r>
      <w:r w:rsidR="00A027B6">
        <w:t>appear</w:t>
      </w:r>
      <w:r w:rsidR="000A5DBB">
        <w:softHyphen/>
      </w:r>
      <w:r>
        <w:t xml:space="preserve">. </w:t>
      </w:r>
      <w:r w:rsidR="00B70B6F">
        <w:t xml:space="preserve">Select </w:t>
      </w:r>
      <w:r w:rsidR="00B70B6F" w:rsidRPr="00B70B6F">
        <w:rPr>
          <w:b/>
        </w:rPr>
        <w:t>Yes</w:t>
      </w:r>
      <w:r w:rsidR="00B70B6F">
        <w:t xml:space="preserve"> or </w:t>
      </w:r>
      <w:r w:rsidR="00B70B6F" w:rsidRPr="00B70B6F">
        <w:rPr>
          <w:b/>
        </w:rPr>
        <w:t>No</w:t>
      </w:r>
      <w:r w:rsidR="00B70B6F">
        <w:t xml:space="preserve"> to the question about</w:t>
      </w:r>
      <w:r w:rsidR="00AF0BA2" w:rsidRPr="00B70B6F">
        <w:t xml:space="preserve"> school</w:t>
      </w:r>
      <w:r w:rsidR="00B70B6F">
        <w:t xml:space="preserve"> attendance</w:t>
      </w:r>
      <w:r w:rsidR="00AF0BA2" w:rsidRPr="00B70B6F">
        <w:t xml:space="preserve"> in that calendar year</w:t>
      </w:r>
      <w:r w:rsidR="00B70B6F" w:rsidRPr="00B70B6F">
        <w:t>.</w:t>
      </w:r>
      <w:r w:rsidR="00E81A30">
        <w:t xml:space="preserve"> </w:t>
      </w:r>
      <w:r w:rsidR="00AF0BA2">
        <w:t xml:space="preserve">If you select </w:t>
      </w:r>
      <w:r w:rsidR="00AF0BA2" w:rsidRPr="00AF0BA2">
        <w:rPr>
          <w:b/>
        </w:rPr>
        <w:t>Yes</w:t>
      </w:r>
      <w:r w:rsidR="00AF0BA2">
        <w:t xml:space="preserve">, </w:t>
      </w:r>
      <w:r w:rsidR="00267035">
        <w:t xml:space="preserve">you must </w:t>
      </w:r>
      <w:r w:rsidR="00814AB8">
        <w:t>provide</w:t>
      </w:r>
      <w:r w:rsidR="00217BD3">
        <w:t xml:space="preserve"> information </w:t>
      </w:r>
      <w:r w:rsidR="00935A21">
        <w:t>in</w:t>
      </w:r>
      <w:r w:rsidR="00217BD3">
        <w:t xml:space="preserve"> all </w:t>
      </w:r>
      <w:r w:rsidR="003A504E">
        <w:t xml:space="preserve">the </w:t>
      </w:r>
      <w:r w:rsidR="00217BD3">
        <w:t>fields</w:t>
      </w:r>
      <w:r w:rsidR="000E7068">
        <w:t>: academic year, school name, language/s used for instruction/teaching, language/s studied, and the hours per week</w:t>
      </w:r>
      <w:r>
        <w:t xml:space="preserve"> </w:t>
      </w:r>
      <w:r w:rsidR="000E7068">
        <w:t>that you studied each language.</w:t>
      </w:r>
    </w:p>
    <w:p w14:paraId="4BD3C22A" w14:textId="6478F1E8" w:rsidR="00425208" w:rsidRDefault="00425208" w:rsidP="00956F48">
      <w:r>
        <w:t>Note: dates are only required if you attended more than one school in a calendar year.</w:t>
      </w:r>
    </w:p>
    <w:p w14:paraId="1DC79709" w14:textId="1594DD69" w:rsidR="00476A35" w:rsidRDefault="00267035" w:rsidP="00956F48">
      <w:r>
        <w:t>C</w:t>
      </w:r>
      <w:r w:rsidR="00956F48">
        <w:t xml:space="preserve">lick on the </w:t>
      </w:r>
      <w:r w:rsidR="00956F48" w:rsidRPr="00D3219A">
        <w:rPr>
          <w:b/>
        </w:rPr>
        <w:t>Add</w:t>
      </w:r>
      <w:r w:rsidR="00956F48">
        <w:t xml:space="preserve"> button (highlighted below) to save </w:t>
      </w:r>
      <w:r w:rsidR="008E3912">
        <w:t>these details</w:t>
      </w:r>
      <w:r>
        <w:t xml:space="preserve"> for that </w:t>
      </w:r>
      <w:r w:rsidR="000E7068">
        <w:t>calendar</w:t>
      </w:r>
      <w:r>
        <w:t xml:space="preserve"> year</w:t>
      </w:r>
      <w:r w:rsidR="000E7068">
        <w:t>.</w:t>
      </w:r>
      <w:r w:rsidR="00BB3703">
        <w:t xml:space="preserve"> </w:t>
      </w:r>
      <w:r w:rsidR="00476A35">
        <w:t xml:space="preserve">Continue the process until all calendar years are completed. </w:t>
      </w:r>
    </w:p>
    <w:p w14:paraId="7031C1F4" w14:textId="33379B6A" w:rsidR="008A6AA0" w:rsidRDefault="008A6AA0" w:rsidP="0027262F">
      <w:pPr>
        <w:ind w:left="-57"/>
      </w:pPr>
      <w:r>
        <w:rPr>
          <w:noProof/>
          <w:lang w:eastAsia="en-AU"/>
        </w:rPr>
        <mc:AlternateContent>
          <mc:Choice Requires="wps">
            <w:drawing>
              <wp:anchor distT="0" distB="0" distL="114300" distR="114300" simplePos="0" relativeHeight="252064768" behindDoc="0" locked="0" layoutInCell="1" allowOverlap="1" wp14:anchorId="08687557" wp14:editId="19585439">
                <wp:simplePos x="0" y="0"/>
                <wp:positionH relativeFrom="column">
                  <wp:posOffset>1143635</wp:posOffset>
                </wp:positionH>
                <wp:positionV relativeFrom="paragraph">
                  <wp:posOffset>3490595</wp:posOffset>
                </wp:positionV>
                <wp:extent cx="995795" cy="220028"/>
                <wp:effectExtent l="12700" t="12700" r="7620" b="8890"/>
                <wp:wrapNone/>
                <wp:docPr id="232" name="Rounded Rectangle 232" descr="Red highlight box around the add button" title="Red highlight box"/>
                <wp:cNvGraphicFramePr/>
                <a:graphic xmlns:a="http://schemas.openxmlformats.org/drawingml/2006/main">
                  <a:graphicData uri="http://schemas.microsoft.com/office/word/2010/wordprocessingShape">
                    <wps:wsp>
                      <wps:cNvSpPr/>
                      <wps:spPr>
                        <a:xfrm>
                          <a:off x="0" y="0"/>
                          <a:ext cx="995795" cy="220028"/>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46DB1" id="Rounded Rectangle 232" o:spid="_x0000_s1026" alt="Title: Red highlight box - Description: Red highlight box around the add button" style="position:absolute;margin-left:90.05pt;margin-top:274.85pt;width:78.4pt;height:17.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" filled="f" strokecolor="red" strokeweight="2pt"/>
            </w:pict>
          </mc:Fallback>
        </mc:AlternateContent>
      </w:r>
      <w:r>
        <w:rPr>
          <w:noProof/>
          <w:lang w:eastAsia="en-AU"/>
        </w:rPr>
        <w:drawing>
          <wp:inline distT="0" distB="0" distL="0" distR="0" wp14:anchorId="5B6C6695" wp14:editId="5C1BA70A">
            <wp:extent cx="2234376" cy="3741420"/>
            <wp:effectExtent l="38100" t="38100" r="90170" b="93980"/>
            <wp:docPr id="28" name="Picture 28" descr="School details panel to complete for a calendar year, with Yes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hool details panel to complete for a calendar year, with Yes selected and Add button highlighted"/>
                    <pic:cNvPicPr/>
                  </pic:nvPicPr>
                  <pic:blipFill rotWithShape="1">
                    <a:blip r:embed="rId54"/>
                    <a:srcRect t="1008"/>
                    <a:stretch/>
                  </pic:blipFill>
                  <pic:spPr bwMode="auto">
                    <a:xfrm>
                      <a:off x="0" y="0"/>
                      <a:ext cx="2234660" cy="3741895"/>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6508B4E6" w14:textId="0C51E52C" w:rsidR="000A5DBB" w:rsidRDefault="000A5DBB" w:rsidP="000A5DBB">
      <w:r>
        <w:lastRenderedPageBreak/>
        <w:t xml:space="preserve">If you went to different schools in a calendar year, </w:t>
      </w:r>
      <w:r w:rsidR="00A027B6">
        <w:t>include</w:t>
      </w:r>
      <w:r>
        <w:t xml:space="preserve"> the name </w:t>
      </w:r>
      <w:r w:rsidR="000724D6">
        <w:t xml:space="preserve">of the school/s </w:t>
      </w:r>
      <w:r>
        <w:t xml:space="preserve">and dates you attended </w:t>
      </w:r>
      <w:r w:rsidR="003637BF">
        <w:t>at</w:t>
      </w:r>
      <w:r>
        <w:t xml:space="preserve"> each school.</w:t>
      </w:r>
      <w:r w:rsidR="00E81A30">
        <w:t xml:space="preserve"> </w:t>
      </w:r>
      <w:r w:rsidR="004F3CC6">
        <w:t xml:space="preserve">You </w:t>
      </w:r>
      <w:r w:rsidR="00BF11DA">
        <w:t>can</w:t>
      </w:r>
      <w:r w:rsidR="004F3CC6">
        <w:t xml:space="preserve"> </w:t>
      </w:r>
      <w:r w:rsidR="00814AB8">
        <w:t>type</w:t>
      </w:r>
      <w:r w:rsidR="004F3CC6">
        <w:t xml:space="preserve"> up to </w:t>
      </w:r>
      <w:r w:rsidR="00F96DA0">
        <w:t>200 characters</w:t>
      </w:r>
      <w:r w:rsidR="004F3CC6">
        <w:t xml:space="preserve"> and</w:t>
      </w:r>
      <w:r w:rsidR="00513A64">
        <w:t xml:space="preserve"> use brackets, dashes and commas</w:t>
      </w:r>
      <w:r w:rsidR="003F61A1">
        <w:t xml:space="preserve"> to </w:t>
      </w:r>
      <w:r w:rsidR="000D303F">
        <w:t>provide</w:t>
      </w:r>
      <w:r w:rsidR="003F61A1">
        <w:t xml:space="preserve"> details about </w:t>
      </w:r>
      <w:r w:rsidR="00A027B6">
        <w:t>the</w:t>
      </w:r>
      <w:r w:rsidR="003F61A1">
        <w:t xml:space="preserve"> schools</w:t>
      </w:r>
      <w:r w:rsidR="00A027B6">
        <w:t xml:space="preserve"> you attended</w:t>
      </w:r>
      <w:r w:rsidR="00513A64">
        <w:t>.</w:t>
      </w:r>
    </w:p>
    <w:p w14:paraId="3DAD8110" w14:textId="7BDCC71C" w:rsidR="00B02035" w:rsidRDefault="00B02035" w:rsidP="00956F48">
      <w:r>
        <w:t xml:space="preserve">If you were home schooled in a calendar year, </w:t>
      </w:r>
      <w:r w:rsidR="00814AB8">
        <w:t>type</w:t>
      </w:r>
      <w:r>
        <w:t xml:space="preserve"> </w:t>
      </w:r>
      <w:r w:rsidRPr="00656781">
        <w:t>home schooling</w:t>
      </w:r>
      <w:r>
        <w:t xml:space="preserve"> as the name of the school.</w:t>
      </w:r>
    </w:p>
    <w:p w14:paraId="3D4A5B66" w14:textId="4077A1BC" w:rsidR="00E47602" w:rsidRDefault="00696C72" w:rsidP="00A027B6">
      <w:r>
        <w:t>Select the language used for instruction</w:t>
      </w:r>
      <w:r w:rsidR="000E7068">
        <w:t>/teaching</w:t>
      </w:r>
      <w:r>
        <w:t xml:space="preserve"> </w:t>
      </w:r>
      <w:r w:rsidR="000E0506">
        <w:t xml:space="preserve">in </w:t>
      </w:r>
      <w:r w:rsidR="008252DD">
        <w:t xml:space="preserve">the </w:t>
      </w:r>
      <w:r w:rsidR="000E0506">
        <w:t>c</w:t>
      </w:r>
      <w:r w:rsidR="008252DD">
        <w:t>lassroom</w:t>
      </w:r>
      <w:r w:rsidR="000E0506">
        <w:t xml:space="preserve"> </w:t>
      </w:r>
      <w:r>
        <w:t xml:space="preserve">from the drop-down list. You may type in an additional language/s if </w:t>
      </w:r>
      <w:r w:rsidR="00E47602">
        <w:t>more than one language was used for instruction</w:t>
      </w:r>
      <w:r w:rsidR="00947076">
        <w:t>/teaching</w:t>
      </w:r>
      <w:r w:rsidR="00186E89">
        <w:t xml:space="preserve"> in the classroom</w:t>
      </w:r>
      <w:r>
        <w:t xml:space="preserve">. </w:t>
      </w:r>
    </w:p>
    <w:p w14:paraId="3678D4B8" w14:textId="327ED73E" w:rsidR="003637BF" w:rsidRDefault="00814AB8" w:rsidP="00A027B6">
      <w:pPr>
        <w:rPr>
          <w:rFonts w:cstheme="minorHAnsi"/>
        </w:rPr>
      </w:pPr>
      <w:r>
        <w:t>Type</w:t>
      </w:r>
      <w:r w:rsidR="00E47602">
        <w:t xml:space="preserve"> the language/s </w:t>
      </w:r>
      <w:r w:rsidR="007B2027">
        <w:t xml:space="preserve">that you </w:t>
      </w:r>
      <w:r w:rsidR="00E47602">
        <w:t>studied</w:t>
      </w:r>
      <w:r w:rsidR="007B2027">
        <w:t xml:space="preserve"> in your language class</w:t>
      </w:r>
      <w:r w:rsidR="009D26B1">
        <w:t xml:space="preserve">. </w:t>
      </w:r>
      <w:r>
        <w:t>Use</w:t>
      </w:r>
      <w:r w:rsidR="007E76BA">
        <w:t xml:space="preserve"> </w:t>
      </w:r>
      <w:r w:rsidR="007E76BA" w:rsidRPr="00656781">
        <w:t xml:space="preserve">whole numbers </w:t>
      </w:r>
      <w:r w:rsidR="006B6325" w:rsidRPr="00656781">
        <w:t xml:space="preserve">(1, 2, 3) </w:t>
      </w:r>
      <w:r w:rsidR="007E76BA" w:rsidRPr="00656781">
        <w:t>or decimals</w:t>
      </w:r>
      <w:r w:rsidR="007E76BA">
        <w:t xml:space="preserve"> </w:t>
      </w:r>
      <w:r w:rsidR="004E626E">
        <w:t>(</w:t>
      </w:r>
      <w:r w:rsidR="003D423C">
        <w:t xml:space="preserve">1.25, </w:t>
      </w:r>
      <w:r w:rsidR="00314BA6">
        <w:t>1.5</w:t>
      </w:r>
      <w:r w:rsidR="006B6325">
        <w:t xml:space="preserve">, </w:t>
      </w:r>
      <w:r w:rsidR="0038331F">
        <w:t>2.75</w:t>
      </w:r>
      <w:r w:rsidR="004E626E">
        <w:t>)</w:t>
      </w:r>
      <w:r w:rsidR="000473FC">
        <w:t xml:space="preserve"> in the </w:t>
      </w:r>
      <w:r w:rsidR="000473FC" w:rsidRPr="000473FC">
        <w:rPr>
          <w:b/>
        </w:rPr>
        <w:t>Hours per week</w:t>
      </w:r>
      <w:r w:rsidR="000473FC">
        <w:t xml:space="preserve"> field</w:t>
      </w:r>
      <w:r w:rsidR="004E626E">
        <w:t xml:space="preserve"> </w:t>
      </w:r>
      <w:r w:rsidR="007E76BA">
        <w:t xml:space="preserve">for the hours </w:t>
      </w:r>
      <w:r w:rsidR="003D423C">
        <w:t xml:space="preserve">that </w:t>
      </w:r>
      <w:r w:rsidR="007E76BA">
        <w:t xml:space="preserve">you studied </w:t>
      </w:r>
      <w:r w:rsidR="007B2027">
        <w:t>that</w:t>
      </w:r>
      <w:r w:rsidR="007E76BA">
        <w:t xml:space="preserve"> language</w:t>
      </w:r>
      <w:r w:rsidR="000473FC">
        <w:t xml:space="preserve"> each week</w:t>
      </w:r>
      <w:r w:rsidR="007E76BA">
        <w:t xml:space="preserve">. You will not be able to </w:t>
      </w:r>
      <w:r>
        <w:t>use</w:t>
      </w:r>
      <w:r w:rsidR="007E76BA">
        <w:t xml:space="preserve"> symbols </w:t>
      </w:r>
      <w:r w:rsidR="006B6325">
        <w:t>(</w:t>
      </w:r>
      <w:r w:rsidR="007E76BA">
        <w:rPr>
          <w:rFonts w:cstheme="minorHAnsi"/>
        </w:rPr>
        <w:t>¼</w:t>
      </w:r>
      <w:r w:rsidR="007E76BA">
        <w:t xml:space="preserve">, </w:t>
      </w:r>
      <w:r w:rsidR="007E76BA">
        <w:rPr>
          <w:rFonts w:cstheme="minorHAnsi"/>
        </w:rPr>
        <w:t>½ or ¾</w:t>
      </w:r>
      <w:r w:rsidR="006B6325">
        <w:rPr>
          <w:rFonts w:cstheme="minorHAnsi"/>
        </w:rPr>
        <w:t>)</w:t>
      </w:r>
      <w:r w:rsidR="00696C72">
        <w:rPr>
          <w:rFonts w:cstheme="minorHAnsi"/>
        </w:rPr>
        <w:t xml:space="preserve">. </w:t>
      </w:r>
      <w:r w:rsidR="00CD4322">
        <w:rPr>
          <w:rFonts w:cstheme="minorHAnsi"/>
        </w:rPr>
        <w:t xml:space="preserve"> Do not include hours for the main language used for instruction at the school.</w:t>
      </w:r>
    </w:p>
    <w:p w14:paraId="7D7D00B7" w14:textId="31FF1F3B" w:rsidR="006B6325" w:rsidRPr="0027262F" w:rsidRDefault="003D423C" w:rsidP="00606466">
      <w:r>
        <w:t xml:space="preserve">If you did not study a language in a calendar year, </w:t>
      </w:r>
      <w:r w:rsidR="00814AB8">
        <w:t>type</w:t>
      </w:r>
      <w:r>
        <w:t xml:space="preserve"> </w:t>
      </w:r>
      <w:r w:rsidRPr="00656781">
        <w:rPr>
          <w:bCs/>
        </w:rPr>
        <w:t>None</w:t>
      </w:r>
      <w:r>
        <w:t xml:space="preserve"> in the </w:t>
      </w:r>
      <w:r w:rsidRPr="00217BD3">
        <w:rPr>
          <w:b/>
          <w:bCs/>
        </w:rPr>
        <w:t>Language</w:t>
      </w:r>
      <w:r>
        <w:rPr>
          <w:b/>
          <w:bCs/>
        </w:rPr>
        <w:t>/</w:t>
      </w:r>
      <w:r w:rsidRPr="00217BD3">
        <w:rPr>
          <w:b/>
          <w:bCs/>
        </w:rPr>
        <w:t>s studied</w:t>
      </w:r>
      <w:r>
        <w:t xml:space="preserve"> field </w:t>
      </w:r>
      <w:r w:rsidRPr="00656781">
        <w:t>and 0</w:t>
      </w:r>
      <w:r w:rsidR="008571EC">
        <w:t>,</w:t>
      </w:r>
      <w:r w:rsidRPr="00656781">
        <w:rPr>
          <w:b/>
        </w:rPr>
        <w:t xml:space="preserve"> </w:t>
      </w:r>
      <w:r w:rsidR="00656781" w:rsidRPr="00656781">
        <w:t>None</w:t>
      </w:r>
      <w:r w:rsidR="008571EC">
        <w:t xml:space="preserve"> or NA</w:t>
      </w:r>
      <w:r w:rsidR="00656781">
        <w:t xml:space="preserve"> </w:t>
      </w:r>
      <w:r>
        <w:t xml:space="preserve">in the </w:t>
      </w:r>
      <w:r w:rsidRPr="00217BD3">
        <w:rPr>
          <w:b/>
          <w:bCs/>
        </w:rPr>
        <w:t>Hours per week</w:t>
      </w:r>
      <w:r>
        <w:t xml:space="preserve"> field.</w:t>
      </w:r>
    </w:p>
    <w:p w14:paraId="187D2622" w14:textId="6D69878D" w:rsidR="00606466" w:rsidRDefault="00606466" w:rsidP="00E9418C">
      <w:r>
        <w:rPr>
          <w:noProof/>
        </w:rPr>
        <w:drawing>
          <wp:inline distT="0" distB="0" distL="0" distR="0" wp14:anchorId="048213DA" wp14:editId="3B6F9F89">
            <wp:extent cx="5731510" cy="2585085"/>
            <wp:effectExtent l="38100" t="38100" r="98425" b="97790"/>
            <wp:docPr id="395504307" name="Picture 1" descr="Education panel showing multiple schools attended, multiple languages for instruction, multiple languages studied and the use of decimals in the hours per week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04307" name="Picture 1" descr="Education panel showing multiple schools attended, multiple languages for instruction, multiple languages studied and the use of decimals in the hours per week column"/>
                    <pic:cNvPicPr/>
                  </pic:nvPicPr>
                  <pic:blipFill>
                    <a:blip r:embed="rId55"/>
                    <a:stretch>
                      <a:fillRect/>
                    </a:stretch>
                  </pic:blipFill>
                  <pic:spPr>
                    <a:xfrm>
                      <a:off x="0" y="0"/>
                      <a:ext cx="5731510" cy="2585085"/>
                    </a:xfrm>
                    <a:prstGeom prst="rect">
                      <a:avLst/>
                    </a:prstGeom>
                    <a:effectLst>
                      <a:outerShdw blurRad="50800" dist="38100" dir="2700000" algn="tl" rotWithShape="0">
                        <a:prstClr val="black">
                          <a:alpha val="40000"/>
                        </a:prstClr>
                      </a:outerShdw>
                    </a:effectLst>
                  </pic:spPr>
                </pic:pic>
              </a:graphicData>
            </a:graphic>
          </wp:inline>
        </w:drawing>
      </w:r>
    </w:p>
    <w:p w14:paraId="6FB598BB" w14:textId="5679C4BB" w:rsidR="00100AF4" w:rsidRDefault="00217BD3" w:rsidP="00E9418C">
      <w:r>
        <w:t xml:space="preserve">If you </w:t>
      </w:r>
      <w:r w:rsidR="003A24AC">
        <w:t xml:space="preserve">did not attend school in a calendar year, </w:t>
      </w:r>
      <w:r>
        <w:t xml:space="preserve">select </w:t>
      </w:r>
      <w:r w:rsidRPr="00217BD3">
        <w:rPr>
          <w:b/>
        </w:rPr>
        <w:t>No</w:t>
      </w:r>
      <w:r>
        <w:t xml:space="preserve"> </w:t>
      </w:r>
      <w:r w:rsidR="006C5279">
        <w:t xml:space="preserve">and </w:t>
      </w:r>
      <w:r>
        <w:t xml:space="preserve">click on the </w:t>
      </w:r>
      <w:r w:rsidRPr="00217BD3">
        <w:rPr>
          <w:b/>
        </w:rPr>
        <w:t>Add</w:t>
      </w:r>
      <w:r>
        <w:t xml:space="preserve"> button (highlighted below) to record </w:t>
      </w:r>
      <w:r w:rsidRPr="003A24AC">
        <w:rPr>
          <w:b/>
        </w:rPr>
        <w:t>No schooling</w:t>
      </w:r>
      <w:r>
        <w:t>.</w:t>
      </w:r>
      <w:r w:rsidR="00E9418C">
        <w:t xml:space="preserve"> You can u</w:t>
      </w:r>
      <w:r w:rsidR="00100AF4">
        <w:t xml:space="preserve">se this option for the years </w:t>
      </w:r>
      <w:r w:rsidR="007C2505">
        <w:t>before</w:t>
      </w:r>
      <w:r w:rsidR="00100AF4">
        <w:t xml:space="preserve"> Pre-primary.</w:t>
      </w:r>
    </w:p>
    <w:p w14:paraId="67172501" w14:textId="149FE52F" w:rsidR="000425D9" w:rsidRDefault="00217BD3" w:rsidP="0027262F">
      <w:pPr>
        <w:ind w:left="-57"/>
      </w:pPr>
      <w:r>
        <w:rPr>
          <w:noProof/>
          <w:lang w:eastAsia="en-AU"/>
        </w:rPr>
        <mc:AlternateContent>
          <mc:Choice Requires="wps">
            <w:drawing>
              <wp:anchor distT="0" distB="0" distL="114300" distR="114300" simplePos="0" relativeHeight="252053504" behindDoc="0" locked="0" layoutInCell="1" allowOverlap="1" wp14:anchorId="7A1E0F7F" wp14:editId="633CF048">
                <wp:simplePos x="0" y="0"/>
                <wp:positionH relativeFrom="column">
                  <wp:posOffset>1071576</wp:posOffset>
                </wp:positionH>
                <wp:positionV relativeFrom="paragraph">
                  <wp:posOffset>1054100</wp:posOffset>
                </wp:positionV>
                <wp:extent cx="954156" cy="204311"/>
                <wp:effectExtent l="0" t="0" r="17780" b="24765"/>
                <wp:wrapNone/>
                <wp:docPr id="240" name="Rounded Rectangle 240" descr="Red highlight box around the add button" title="Red highlight box"/>
                <wp:cNvGraphicFramePr/>
                <a:graphic xmlns:a="http://schemas.openxmlformats.org/drawingml/2006/main">
                  <a:graphicData uri="http://schemas.microsoft.com/office/word/2010/wordprocessingShape">
                    <wps:wsp>
                      <wps:cNvSpPr/>
                      <wps:spPr>
                        <a:xfrm>
                          <a:off x="0" y="0"/>
                          <a:ext cx="954156" cy="20431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34D65" id="Rounded Rectangle 240" o:spid="_x0000_s1026" alt="Title: Red highlight box - Description: Red highlight box around the add button" style="position:absolute;margin-left:84.4pt;margin-top:83pt;width:75.15pt;height:16.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" filled="f" strokecolor="red" strokeweight="2pt"/>
            </w:pict>
          </mc:Fallback>
        </mc:AlternateContent>
      </w:r>
      <w:r>
        <w:rPr>
          <w:noProof/>
          <w:lang w:eastAsia="en-AU"/>
        </w:rPr>
        <w:drawing>
          <wp:inline distT="0" distB="0" distL="0" distR="0" wp14:anchorId="7B31E36B" wp14:editId="2FF64A0E">
            <wp:extent cx="2100801" cy="1252607"/>
            <wp:effectExtent l="38100" t="38100" r="90170" b="100330"/>
            <wp:docPr id="245" name="Picture 245" descr="School details panel for a calendar year, with No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School details panel for a calendar year, with No selected and Add button highlighted"/>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11721" cy="1259118"/>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r w:rsidR="00606466">
        <w:rPr>
          <w:noProof/>
          <w:lang w:eastAsia="en-AU"/>
        </w:rPr>
        <w:drawing>
          <wp:inline distT="0" distB="0" distL="0" distR="0" wp14:anchorId="5527ED73" wp14:editId="77CD4983">
            <wp:extent cx="5026430" cy="813435"/>
            <wp:effectExtent l="57150" t="57150" r="117475" b="120015"/>
            <wp:docPr id="33" name="Picture 33" descr="Education panel for details about schools attended, showing the No schooling response prior to Pre-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ducation panel for details about schools attended, showing the No schooling response prior to Pre-primary"/>
                    <pic:cNvPicPr/>
                  </pic:nvPicPr>
                  <pic:blipFill rotWithShape="1">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rcRect t="38607" r="4414"/>
                    <a:stretch/>
                  </pic:blipFill>
                  <pic:spPr bwMode="auto">
                    <a:xfrm>
                      <a:off x="0" y="0"/>
                      <a:ext cx="5027450" cy="813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0C71200B" w14:textId="132BD7A9" w:rsidR="003A24AC" w:rsidRDefault="003A24AC" w:rsidP="00606466">
      <w:r>
        <w:lastRenderedPageBreak/>
        <w:t xml:space="preserve">Check all the information you have </w:t>
      </w:r>
      <w:r w:rsidR="00166000">
        <w:t>provided</w:t>
      </w:r>
      <w:r>
        <w:t xml:space="preserve">. If you want to change anything, click on the </w:t>
      </w:r>
      <w:r w:rsidRPr="00C20ECF">
        <w:rPr>
          <w:b/>
        </w:rPr>
        <w:t>Edit</w:t>
      </w:r>
      <w:r>
        <w:t xml:space="preserve"> button (highlighted below). </w:t>
      </w:r>
    </w:p>
    <w:p w14:paraId="4CD98F7E" w14:textId="0473A095" w:rsidR="00606466" w:rsidRDefault="00606466" w:rsidP="003A24AC">
      <w:pPr>
        <w:ind w:left="-57"/>
        <w:jc w:val="both"/>
      </w:pPr>
      <w:r>
        <w:rPr>
          <w:noProof/>
          <w:lang w:eastAsia="en-AU"/>
        </w:rPr>
        <mc:AlternateContent>
          <mc:Choice Requires="wps">
            <w:drawing>
              <wp:anchor distT="0" distB="0" distL="114300" distR="114300" simplePos="0" relativeHeight="252056576" behindDoc="0" locked="0" layoutInCell="1" allowOverlap="1" wp14:anchorId="0C0858FA" wp14:editId="37B45CC6">
                <wp:simplePos x="0" y="0"/>
                <wp:positionH relativeFrom="column">
                  <wp:posOffset>59994</wp:posOffset>
                </wp:positionH>
                <wp:positionV relativeFrom="paragraph">
                  <wp:posOffset>461645</wp:posOffset>
                </wp:positionV>
                <wp:extent cx="391859" cy="176212"/>
                <wp:effectExtent l="0" t="0" r="27305" b="14605"/>
                <wp:wrapNone/>
                <wp:docPr id="23" name="Rounded Rectangle 23"/>
                <wp:cNvGraphicFramePr/>
                <a:graphic xmlns:a="http://schemas.openxmlformats.org/drawingml/2006/main">
                  <a:graphicData uri="http://schemas.microsoft.com/office/word/2010/wordprocessingShape">
                    <wps:wsp>
                      <wps:cNvSpPr/>
                      <wps:spPr>
                        <a:xfrm>
                          <a:off x="0" y="0"/>
                          <a:ext cx="391859" cy="17621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12703" id="Rounded Rectangle 23" o:spid="_x0000_s1026" style="position:absolute;margin-left:4.7pt;margin-top:36.35pt;width:30.85pt;height:13.8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" filled="f" strokecolor="red" strokeweight="2pt"/>
            </w:pict>
          </mc:Fallback>
        </mc:AlternateContent>
      </w:r>
      <w:r>
        <w:rPr>
          <w:noProof/>
        </w:rPr>
        <w:drawing>
          <wp:inline distT="0" distB="0" distL="0" distR="0" wp14:anchorId="39976AB2" wp14:editId="3110C555">
            <wp:extent cx="5678010" cy="2251876"/>
            <wp:effectExtent l="38100" t="38100" r="94615" b="91440"/>
            <wp:docPr id="2107530007" name="Picture 1" descr="Education details completed for each calendar year, with Edit butt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30007" name="Picture 1" descr="Education details completed for each calendar year, with Edit button highlighted "/>
                    <pic:cNvPicPr/>
                  </pic:nvPicPr>
                  <pic:blipFill rotWithShape="1">
                    <a:blip r:embed="rId55"/>
                    <a:srcRect b="12069"/>
                    <a:stretch/>
                  </pic:blipFill>
                  <pic:spPr bwMode="auto">
                    <a:xfrm>
                      <a:off x="0" y="0"/>
                      <a:ext cx="5678888" cy="225222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736ED6" w14:textId="48728865" w:rsidR="003A24AC" w:rsidRDefault="00C9269C" w:rsidP="006C5279">
      <w:r>
        <w:t>Correct the</w:t>
      </w:r>
      <w:r w:rsidR="003A24AC">
        <w:t xml:space="preserve"> information</w:t>
      </w:r>
      <w:r w:rsidR="003D423C">
        <w:t>,</w:t>
      </w:r>
      <w:r w:rsidR="003A24AC">
        <w:t xml:space="preserve"> then click on the </w:t>
      </w:r>
      <w:r w:rsidR="003A24AC" w:rsidRPr="00C2502C">
        <w:rPr>
          <w:b/>
        </w:rPr>
        <w:t>Update</w:t>
      </w:r>
      <w:r w:rsidR="003A24AC">
        <w:t xml:space="preserve"> button (highlighted below)</w:t>
      </w:r>
      <w:r w:rsidR="00DF3B0C">
        <w:t xml:space="preserve"> to save these new details</w:t>
      </w:r>
      <w:r w:rsidR="003A24AC">
        <w:t xml:space="preserve">. </w:t>
      </w:r>
    </w:p>
    <w:p w14:paraId="1C6FE747" w14:textId="77777777" w:rsidR="003A24AC" w:rsidRDefault="003A24AC" w:rsidP="00BA7765">
      <w:pPr>
        <w:ind w:left="-57"/>
      </w:pPr>
      <w:r>
        <w:rPr>
          <w:noProof/>
          <w:lang w:eastAsia="en-AU"/>
        </w:rPr>
        <mc:AlternateContent>
          <mc:Choice Requires="wps">
            <w:drawing>
              <wp:anchor distT="0" distB="0" distL="114300" distR="114300" simplePos="0" relativeHeight="252055552" behindDoc="0" locked="0" layoutInCell="1" allowOverlap="1" wp14:anchorId="013B14D7" wp14:editId="7650D7F9">
                <wp:simplePos x="0" y="0"/>
                <wp:positionH relativeFrom="column">
                  <wp:posOffset>1224742</wp:posOffset>
                </wp:positionH>
                <wp:positionV relativeFrom="paragraph">
                  <wp:posOffset>3761046</wp:posOffset>
                </wp:positionV>
                <wp:extent cx="1086196" cy="216131"/>
                <wp:effectExtent l="0" t="0" r="19050" b="12700"/>
                <wp:wrapNone/>
                <wp:docPr id="234" name="Rounded Rectangle 234" descr="Red highlight box around the update button" title="Red highlight box"/>
                <wp:cNvGraphicFramePr/>
                <a:graphic xmlns:a="http://schemas.openxmlformats.org/drawingml/2006/main">
                  <a:graphicData uri="http://schemas.microsoft.com/office/word/2010/wordprocessingShape">
                    <wps:wsp>
                      <wps:cNvSpPr/>
                      <wps:spPr>
                        <a:xfrm>
                          <a:off x="0" y="0"/>
                          <a:ext cx="1086196" cy="21613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23A1E" id="Rounded Rectangle 234" o:spid="_x0000_s1026" alt="Title: Red highlight box - Description: Red highlight box around the update button" style="position:absolute;margin-left:96.45pt;margin-top:296.15pt;width:85.55pt;height:1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" filled="f" strokecolor="red" strokeweight="2pt"/>
            </w:pict>
          </mc:Fallback>
        </mc:AlternateContent>
      </w:r>
      <w:r>
        <w:rPr>
          <w:noProof/>
          <w:lang w:eastAsia="en-AU"/>
        </w:rPr>
        <w:drawing>
          <wp:inline distT="0" distB="0" distL="0" distR="0" wp14:anchorId="25E1FFCA" wp14:editId="41DD0C61">
            <wp:extent cx="2382982" cy="3983704"/>
            <wp:effectExtent l="57150" t="57150" r="113030" b="112395"/>
            <wp:docPr id="246" name="Picture 246" descr="School details panel to complete for a calendar year, with Yes selected and Updat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School details panel to complete for a calendar year, with Yes selected and Update button highlighted"/>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08726" cy="402674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5E56CDF" w14:textId="225E2D24" w:rsidR="000425D9" w:rsidRDefault="000425D9" w:rsidP="000425D9">
      <w:r>
        <w:t xml:space="preserve">If you do not </w:t>
      </w:r>
      <w:r w:rsidR="00814AB8">
        <w:t>provide</w:t>
      </w:r>
      <w:r>
        <w:t xml:space="preserve"> </w:t>
      </w:r>
      <w:r w:rsidR="001F5981">
        <w:t xml:space="preserve">some </w:t>
      </w:r>
      <w:r>
        <w:t>information for each calendar year, you will not be able to proceed.</w:t>
      </w:r>
    </w:p>
    <w:p w14:paraId="1204C871" w14:textId="1CE11A9E" w:rsidR="0002155C" w:rsidRPr="001B0932" w:rsidRDefault="006C3362">
      <w:r w:rsidRPr="001B0932">
        <w:t xml:space="preserve">Click on the </w:t>
      </w:r>
      <w:r w:rsidRPr="001B0932">
        <w:rPr>
          <w:b/>
        </w:rPr>
        <w:t>Next</w:t>
      </w:r>
      <w:r w:rsidRPr="001B0932">
        <w:t xml:space="preserve"> button </w:t>
      </w:r>
      <w:r w:rsidR="00FD3310" w:rsidRPr="001B0932">
        <w:t>(highlighted below)</w:t>
      </w:r>
      <w:r w:rsidR="009C6A55">
        <w:t xml:space="preserve"> </w:t>
      </w:r>
      <w:r w:rsidR="00B01DFA">
        <w:t>to go to the next section</w:t>
      </w:r>
      <w:r w:rsidRPr="001B0932">
        <w:t>.</w:t>
      </w:r>
      <w:r w:rsidR="00C20ECF" w:rsidRPr="001B0932">
        <w:t xml:space="preserve"> </w:t>
      </w:r>
    </w:p>
    <w:p w14:paraId="13F60FA1" w14:textId="0EE1646D" w:rsidR="00A32524" w:rsidRPr="006C3362" w:rsidRDefault="00EA3F75" w:rsidP="00D87E20">
      <w:pPr>
        <w:ind w:left="-57"/>
      </w:pPr>
      <w:r>
        <w:rPr>
          <w:noProof/>
          <w:lang w:eastAsia="en-AU"/>
        </w:rPr>
        <mc:AlternateContent>
          <mc:Choice Requires="wps">
            <w:drawing>
              <wp:anchor distT="0" distB="0" distL="114300" distR="114300" simplePos="0" relativeHeight="252070912" behindDoc="0" locked="0" layoutInCell="1" allowOverlap="1" wp14:anchorId="77D652CE" wp14:editId="3CDBDE84">
                <wp:simplePos x="0" y="0"/>
                <wp:positionH relativeFrom="column">
                  <wp:posOffset>4268258</wp:posOffset>
                </wp:positionH>
                <wp:positionV relativeFrom="paragraph">
                  <wp:posOffset>86360</wp:posOffset>
                </wp:positionV>
                <wp:extent cx="533082" cy="209550"/>
                <wp:effectExtent l="12700" t="12700" r="13335" b="19050"/>
                <wp:wrapNone/>
                <wp:docPr id="66" name="Rounded Rectangle 66" descr="Red highlight box around the next button" title="Red highlight box"/>
                <wp:cNvGraphicFramePr/>
                <a:graphic xmlns:a="http://schemas.openxmlformats.org/drawingml/2006/main">
                  <a:graphicData uri="http://schemas.microsoft.com/office/word/2010/wordprocessingShape">
                    <wps:wsp>
                      <wps:cNvSpPr/>
                      <wps:spPr>
                        <a:xfrm>
                          <a:off x="0" y="0"/>
                          <a:ext cx="533082" cy="2095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04C42" id="Rounded Rectangle 66" o:spid="_x0000_s1026" alt="Title: Red highlight box - Description: Red highlight box around the next button" style="position:absolute;margin-left:336.1pt;margin-top:6.8pt;width:41.95pt;height:1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" filled="f" strokecolor="red" strokeweight="2pt"/>
            </w:pict>
          </mc:Fallback>
        </mc:AlternateContent>
      </w:r>
      <w:r>
        <w:rPr>
          <w:noProof/>
          <w:lang w:eastAsia="en-AU"/>
        </w:rPr>
        <w:drawing>
          <wp:inline distT="0" distB="0" distL="0" distR="0" wp14:anchorId="710A60C7" wp14:editId="2628D668">
            <wp:extent cx="4953000" cy="276570"/>
            <wp:effectExtent l="57150" t="57150" r="114300" b="123825"/>
            <wp:docPr id="65" name="Picture 65"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Message that the application will be saved when navigating, with Next button highlighted"/>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t="35152" r="1728" b="21333"/>
                    <a:stretch/>
                  </pic:blipFill>
                  <pic:spPr bwMode="auto">
                    <a:xfrm>
                      <a:off x="0" y="0"/>
                      <a:ext cx="5327687" cy="297492"/>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r w:rsidR="00FB7654">
        <w:br w:type="page"/>
      </w:r>
    </w:p>
    <w:p w14:paraId="61C23EF2" w14:textId="62771FE8" w:rsidR="0026085B" w:rsidRPr="0026085B" w:rsidRDefault="00111846" w:rsidP="000372CB">
      <w:pPr>
        <w:pStyle w:val="Heading2"/>
      </w:pPr>
      <w:bookmarkStart w:id="19" w:name="_Toc169780372"/>
      <w:r>
        <w:lastRenderedPageBreak/>
        <w:t>Residential</w:t>
      </w:r>
      <w:r w:rsidR="0026085B" w:rsidRPr="0026085B">
        <w:t xml:space="preserve"> </w:t>
      </w:r>
      <w:r w:rsidR="00B63C9D">
        <w:t>information</w:t>
      </w:r>
      <w:bookmarkEnd w:id="19"/>
    </w:p>
    <w:p w14:paraId="73F5B13D" w14:textId="77777777" w:rsidR="008D6DFA" w:rsidRPr="00210EBC" w:rsidRDefault="008D6DFA" w:rsidP="000372CB">
      <w:pPr>
        <w:spacing w:after="0"/>
        <w:rPr>
          <w:bCs/>
        </w:rPr>
      </w:pPr>
      <w:r w:rsidRPr="000372CB">
        <w:rPr>
          <w:b/>
          <w:bCs/>
        </w:rPr>
        <w:t>Residency and</w:t>
      </w:r>
      <w:r w:rsidR="001A6DCA" w:rsidRPr="000372CB">
        <w:rPr>
          <w:b/>
          <w:bCs/>
        </w:rPr>
        <w:t>/or</w:t>
      </w:r>
      <w:r w:rsidRPr="000372CB">
        <w:rPr>
          <w:b/>
          <w:bCs/>
        </w:rPr>
        <w:t xml:space="preserve"> time spent in-country criterion</w:t>
      </w:r>
    </w:p>
    <w:p w14:paraId="17B5AEC1" w14:textId="61CD7A07" w:rsidR="00B27D4A" w:rsidRPr="00ED74E3" w:rsidRDefault="002F4D8A" w:rsidP="00033964">
      <w:pPr>
        <w:rPr>
          <w:vertAlign w:val="subscript"/>
        </w:rPr>
      </w:pPr>
      <w:r>
        <w:t>Provide</w:t>
      </w:r>
      <w:r w:rsidR="006E5B63">
        <w:t xml:space="preserve"> information about </w:t>
      </w:r>
      <w:r w:rsidR="000A5298">
        <w:t>the</w:t>
      </w:r>
      <w:r w:rsidR="008376EA">
        <w:t xml:space="preserve"> countries you ha</w:t>
      </w:r>
      <w:r w:rsidR="0030556B">
        <w:t>ve lived in and</w:t>
      </w:r>
      <w:r w:rsidR="006E5B63">
        <w:t xml:space="preserve"> those you have</w:t>
      </w:r>
      <w:r w:rsidR="0030556B">
        <w:t xml:space="preserve"> visited from birth to the current year.</w:t>
      </w:r>
    </w:p>
    <w:p w14:paraId="069298A9" w14:textId="07674317" w:rsidR="00ED74E3" w:rsidRDefault="00ED74E3" w:rsidP="00033964">
      <w:r w:rsidRPr="00696F6D">
        <w:rPr>
          <w:b/>
        </w:rPr>
        <w:t xml:space="preserve">Note: </w:t>
      </w:r>
      <w:r w:rsidR="002F4D8A" w:rsidRPr="00696F6D">
        <w:rPr>
          <w:b/>
        </w:rPr>
        <w:t xml:space="preserve">you only need to provide </w:t>
      </w:r>
      <w:r w:rsidRPr="00696F6D">
        <w:rPr>
          <w:b/>
        </w:rPr>
        <w:t>travel/holiday details for countries where the language spoken is the same as the one for which you are applying</w:t>
      </w:r>
      <w:r>
        <w:t>.</w:t>
      </w:r>
    </w:p>
    <w:p w14:paraId="5072B0BE" w14:textId="460F7937" w:rsidR="00BA7765" w:rsidRDefault="002B1724" w:rsidP="00606466">
      <w:r>
        <w:t xml:space="preserve">Click on the </w:t>
      </w:r>
      <w:r w:rsidRPr="00F64C6F">
        <w:rPr>
          <w:b/>
        </w:rPr>
        <w:t>Add</w:t>
      </w:r>
      <w:r>
        <w:t xml:space="preserve"> button (</w:t>
      </w:r>
      <w:r w:rsidR="00B15B2A">
        <w:t>highlighted below</w:t>
      </w:r>
      <w:r w:rsidR="00803B44">
        <w:t>)</w:t>
      </w:r>
      <w:r w:rsidR="0097745A">
        <w:t xml:space="preserve"> next to a calendar year</w:t>
      </w:r>
      <w:r w:rsidR="00803B44">
        <w:t>.</w:t>
      </w:r>
    </w:p>
    <w:p w14:paraId="794C77F3" w14:textId="3C3ADC95" w:rsidR="00606466" w:rsidRPr="00BA7765" w:rsidRDefault="00606466" w:rsidP="00BA7765">
      <w:pPr>
        <w:ind w:left="-57"/>
        <w:rPr>
          <w:noProof/>
          <w:lang w:eastAsia="en-AU"/>
        </w:rPr>
      </w:pPr>
      <w:r>
        <w:rPr>
          <w:noProof/>
          <w:lang w:eastAsia="en-AU"/>
        </w:rPr>
        <mc:AlternateContent>
          <mc:Choice Requires="wps">
            <w:drawing>
              <wp:anchor distT="0" distB="0" distL="114300" distR="114300" simplePos="0" relativeHeight="251898880" behindDoc="0" locked="0" layoutInCell="1" allowOverlap="1" wp14:anchorId="32F3B838" wp14:editId="4E7EC3AF">
                <wp:simplePos x="0" y="0"/>
                <wp:positionH relativeFrom="column">
                  <wp:posOffset>97155</wp:posOffset>
                </wp:positionH>
                <wp:positionV relativeFrom="paragraph">
                  <wp:posOffset>890601</wp:posOffset>
                </wp:positionV>
                <wp:extent cx="335280" cy="142586"/>
                <wp:effectExtent l="0" t="0" r="26670" b="10160"/>
                <wp:wrapNone/>
                <wp:docPr id="73" name="Rounded Rectangle 73" descr="Red highlight box around the add button" title="Red highlight box"/>
                <wp:cNvGraphicFramePr/>
                <a:graphic xmlns:a="http://schemas.openxmlformats.org/drawingml/2006/main">
                  <a:graphicData uri="http://schemas.microsoft.com/office/word/2010/wordprocessingShape">
                    <wps:wsp>
                      <wps:cNvSpPr/>
                      <wps:spPr>
                        <a:xfrm>
                          <a:off x="0" y="0"/>
                          <a:ext cx="335280" cy="142586"/>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31C50" id="Rounded Rectangle 73" o:spid="_x0000_s1026" alt="Title: Red highlight box - Description: Red highlight box around the add button" style="position:absolute;margin-left:7.65pt;margin-top:70.15pt;width:26.4pt;height:1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" filled="f" strokecolor="red" strokeweight="2pt"/>
            </w:pict>
          </mc:Fallback>
        </mc:AlternateContent>
      </w:r>
      <w:r>
        <w:rPr>
          <w:noProof/>
        </w:rPr>
        <w:drawing>
          <wp:inline distT="0" distB="0" distL="0" distR="0" wp14:anchorId="6B0B0B0A" wp14:editId="69D7E15E">
            <wp:extent cx="5187950" cy="1609955"/>
            <wp:effectExtent l="38100" t="38100" r="88900" b="104775"/>
            <wp:docPr id="1612541288" name="Picture 1" descr="Residential panel for details about country of residence for each calendar year, with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41288" name="Picture 1" descr="Residential panel for details about country of residence for each calendar year, with Add button highlighted"/>
                    <pic:cNvPicPr/>
                  </pic:nvPicPr>
                  <pic:blipFill>
                    <a:blip r:embed="rId64"/>
                    <a:stretch>
                      <a:fillRect/>
                    </a:stretch>
                  </pic:blipFill>
                  <pic:spPr>
                    <a:xfrm>
                      <a:off x="0" y="0"/>
                      <a:ext cx="5218480" cy="1619429"/>
                    </a:xfrm>
                    <a:prstGeom prst="rect">
                      <a:avLst/>
                    </a:prstGeom>
                    <a:effectLst>
                      <a:outerShdw blurRad="50800" dist="38100" dir="2700000" algn="tl" rotWithShape="0">
                        <a:prstClr val="black">
                          <a:alpha val="40000"/>
                        </a:prstClr>
                      </a:outerShdw>
                    </a:effectLst>
                  </pic:spPr>
                </pic:pic>
              </a:graphicData>
            </a:graphic>
          </wp:inline>
        </w:drawing>
      </w:r>
    </w:p>
    <w:p w14:paraId="58B3F63E" w14:textId="1F857C02" w:rsidR="003419E0" w:rsidRPr="00BA7765" w:rsidRDefault="00A1140A" w:rsidP="0097745A">
      <w:pPr>
        <w:rPr>
          <w:noProof/>
          <w:vertAlign w:val="subscript"/>
          <w:lang w:eastAsia="en-AU"/>
        </w:rPr>
      </w:pPr>
      <w:r>
        <w:t>A r</w:t>
      </w:r>
      <w:r w:rsidRPr="009E5748">
        <w:t>esidential information</w:t>
      </w:r>
      <w:r>
        <w:t xml:space="preserve"> box will </w:t>
      </w:r>
      <w:r w:rsidR="009C6A55">
        <w:t>appear</w:t>
      </w:r>
      <w:r>
        <w:t xml:space="preserve"> for that calendar year. </w:t>
      </w:r>
      <w:r w:rsidR="001E726E">
        <w:t xml:space="preserve">Select </w:t>
      </w:r>
      <w:r w:rsidR="001E726E" w:rsidRPr="00FD5B7E">
        <w:rPr>
          <w:b/>
        </w:rPr>
        <w:t>Yes</w:t>
      </w:r>
      <w:r w:rsidR="001E726E">
        <w:t xml:space="preserve"> if you lived in Australia </w:t>
      </w:r>
      <w:r w:rsidR="00814AB8">
        <w:t xml:space="preserve">for </w:t>
      </w:r>
      <w:r w:rsidR="001E726E">
        <w:t xml:space="preserve">the entire year with no overseas visits and click on the </w:t>
      </w:r>
      <w:r w:rsidR="001E726E" w:rsidRPr="004763D3">
        <w:rPr>
          <w:b/>
        </w:rPr>
        <w:t>Add</w:t>
      </w:r>
      <w:r w:rsidR="001E726E">
        <w:t xml:space="preserve"> button </w:t>
      </w:r>
      <w:r w:rsidR="006F4719">
        <w:t>(highlighted below)</w:t>
      </w:r>
      <w:r w:rsidR="001E726E">
        <w:t>.</w:t>
      </w:r>
    </w:p>
    <w:p w14:paraId="711D5170" w14:textId="54AB5AA4" w:rsidR="00606466" w:rsidRDefault="00FF7707" w:rsidP="00BA7765">
      <w:pPr>
        <w:ind w:left="-57"/>
      </w:pPr>
      <w:r>
        <w:rPr>
          <w:noProof/>
          <w:lang w:eastAsia="en-AU"/>
        </w:rPr>
        <mc:AlternateContent>
          <mc:Choice Requires="wps">
            <w:drawing>
              <wp:anchor distT="0" distB="0" distL="114300" distR="114300" simplePos="0" relativeHeight="251900928" behindDoc="0" locked="0" layoutInCell="1" allowOverlap="1" wp14:anchorId="69F393DB" wp14:editId="4014B9E2">
                <wp:simplePos x="0" y="0"/>
                <wp:positionH relativeFrom="column">
                  <wp:posOffset>1223645</wp:posOffset>
                </wp:positionH>
                <wp:positionV relativeFrom="paragraph">
                  <wp:posOffset>1232218</wp:posOffset>
                </wp:positionV>
                <wp:extent cx="1105535" cy="218364"/>
                <wp:effectExtent l="0" t="0" r="18415" b="10795"/>
                <wp:wrapNone/>
                <wp:docPr id="74" name="Rounded Rectangle 74" descr="Red highlight box around the add button" title="Red highlight box"/>
                <wp:cNvGraphicFramePr/>
                <a:graphic xmlns:a="http://schemas.openxmlformats.org/drawingml/2006/main">
                  <a:graphicData uri="http://schemas.microsoft.com/office/word/2010/wordprocessingShape">
                    <wps:wsp>
                      <wps:cNvSpPr/>
                      <wps:spPr>
                        <a:xfrm>
                          <a:off x="0" y="0"/>
                          <a:ext cx="1105535" cy="218364"/>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A0474" id="Rounded Rectangle 74" o:spid="_x0000_s1026" alt="Title: Red highlight box - Description: Red highlight box around the add button" style="position:absolute;margin-left:96.35pt;margin-top:97.05pt;width:87.05pt;height:17.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" filled="f" strokecolor="red" strokeweight="2pt"/>
            </w:pict>
          </mc:Fallback>
        </mc:AlternateContent>
      </w:r>
      <w:r w:rsidR="00606466">
        <w:rPr>
          <w:noProof/>
        </w:rPr>
        <w:drawing>
          <wp:inline distT="0" distB="0" distL="0" distR="0" wp14:anchorId="254C67CE" wp14:editId="4775C125">
            <wp:extent cx="2410902" cy="1502759"/>
            <wp:effectExtent l="38100" t="38100" r="104140" b="97790"/>
            <wp:docPr id="900572458" name="Picture 1" descr="Residential question for a calendar year with Yes selected and Add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72458" name="Picture 1" descr="Residential question for a calendar year with Yes selected and Add button highlighted"/>
                    <pic:cNvPicPr/>
                  </pic:nvPicPr>
                  <pic:blipFill>
                    <a:blip r:embed="rId65"/>
                    <a:stretch>
                      <a:fillRect/>
                    </a:stretch>
                  </pic:blipFill>
                  <pic:spPr>
                    <a:xfrm>
                      <a:off x="0" y="0"/>
                      <a:ext cx="2446476" cy="1524933"/>
                    </a:xfrm>
                    <a:prstGeom prst="rect">
                      <a:avLst/>
                    </a:prstGeom>
                    <a:effectLst>
                      <a:outerShdw blurRad="50800" dist="38100" dir="2700000" algn="tl" rotWithShape="0">
                        <a:prstClr val="black">
                          <a:alpha val="40000"/>
                        </a:prstClr>
                      </a:outerShdw>
                    </a:effectLst>
                  </pic:spPr>
                </pic:pic>
              </a:graphicData>
            </a:graphic>
          </wp:inline>
        </w:drawing>
      </w:r>
    </w:p>
    <w:p w14:paraId="186EBED7" w14:textId="05F8E8D2" w:rsidR="0071510A" w:rsidRPr="00974A0E" w:rsidRDefault="0071510A" w:rsidP="00AB3EE2">
      <w:pPr>
        <w:ind w:left="142" w:hanging="142"/>
        <w:rPr>
          <w:noProof/>
          <w:vertAlign w:val="subscript"/>
          <w:lang w:eastAsia="en-AU"/>
        </w:rPr>
      </w:pPr>
      <w:r w:rsidRPr="00974A0E">
        <w:t>Your response will be displayed as shown below.</w:t>
      </w:r>
    </w:p>
    <w:p w14:paraId="612B5A23" w14:textId="47716EFD" w:rsidR="00BA7765" w:rsidRDefault="00BA7765" w:rsidP="00036984">
      <w:pPr>
        <w:ind w:left="-57"/>
      </w:pPr>
      <w:r>
        <w:rPr>
          <w:noProof/>
          <w:lang w:eastAsia="en-AU"/>
        </w:rPr>
        <w:drawing>
          <wp:inline distT="0" distB="0" distL="0" distR="0" wp14:anchorId="65BBBBEC" wp14:editId="23B4D646">
            <wp:extent cx="5687457" cy="1234125"/>
            <wp:effectExtent l="57150" t="57150" r="104140" b="118745"/>
            <wp:docPr id="38" name="Picture 38" descr="Residential panel with Australia only as the country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Residential panel with Australia only as the country of residence"/>
                    <pic:cNvPicPr/>
                  </pic:nvPicPr>
                  <pic:blipFill>
                    <a:blip r:embed="rId66">
                      <a:extLst>
                        <a:ext uri="{28A0092B-C50C-407E-A947-70E740481C1C}">
                          <a14:useLocalDpi xmlns:a14="http://schemas.microsoft.com/office/drawing/2010/main" val="0"/>
                        </a:ext>
                      </a:extLst>
                    </a:blip>
                    <a:stretch>
                      <a:fillRect/>
                    </a:stretch>
                  </pic:blipFill>
                  <pic:spPr bwMode="auto">
                    <a:xfrm>
                      <a:off x="0" y="0"/>
                      <a:ext cx="5687457" cy="123412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0D67381" w14:textId="77777777" w:rsidR="00BA7765" w:rsidRDefault="00BA7765">
      <w:r>
        <w:br w:type="page"/>
      </w:r>
    </w:p>
    <w:p w14:paraId="7C317810" w14:textId="20B761C4" w:rsidR="006E5B63" w:rsidRDefault="001E726E">
      <w:r>
        <w:lastRenderedPageBreak/>
        <w:t xml:space="preserve">Select </w:t>
      </w:r>
      <w:r w:rsidRPr="004763D3">
        <w:rPr>
          <w:b/>
        </w:rPr>
        <w:t>No</w:t>
      </w:r>
      <w:r>
        <w:t xml:space="preserve"> </w:t>
      </w:r>
      <w:r w:rsidR="00BA7765">
        <w:t xml:space="preserve">in the residential information box </w:t>
      </w:r>
      <w:r>
        <w:t xml:space="preserve">if you did </w:t>
      </w:r>
      <w:r w:rsidR="00C12691">
        <w:t xml:space="preserve">not </w:t>
      </w:r>
      <w:r w:rsidR="001537DC">
        <w:t>spend the entire year</w:t>
      </w:r>
      <w:r>
        <w:t xml:space="preserve"> in Australia</w:t>
      </w:r>
      <w:r w:rsidR="0030556B">
        <w:t xml:space="preserve">. </w:t>
      </w:r>
      <w:r w:rsidR="001F5981">
        <w:t>The box will expand</w:t>
      </w:r>
      <w:r w:rsidR="002725AD">
        <w:t xml:space="preserve"> so you can </w:t>
      </w:r>
      <w:r w:rsidR="002A2B2D">
        <w:t>provide</w:t>
      </w:r>
      <w:r w:rsidR="002725AD">
        <w:t xml:space="preserve"> details for that calendar year</w:t>
      </w:r>
      <w:r w:rsidR="001F5981">
        <w:t xml:space="preserve">. </w:t>
      </w:r>
    </w:p>
    <w:p w14:paraId="1C7CDC07" w14:textId="77777777" w:rsidR="00A94081" w:rsidRDefault="0086191B" w:rsidP="0086191B">
      <w:r>
        <w:t>If you lived in a country other than Australia</w:t>
      </w:r>
      <w:r w:rsidR="00493ACC">
        <w:t xml:space="preserve"> for the entire year</w:t>
      </w:r>
      <w:r>
        <w:t xml:space="preserve">, </w:t>
      </w:r>
      <w:r w:rsidR="00814AB8">
        <w:t>select</w:t>
      </w:r>
      <w:r>
        <w:t xml:space="preserve"> </w:t>
      </w:r>
      <w:r w:rsidR="00AA7CBA">
        <w:t xml:space="preserve">this country </w:t>
      </w:r>
      <w:r w:rsidR="00814AB8">
        <w:t xml:space="preserve">from the </w:t>
      </w:r>
      <w:r w:rsidR="00AB3EE2">
        <w:br/>
      </w:r>
      <w:r w:rsidR="00814AB8">
        <w:t xml:space="preserve">drop-down list </w:t>
      </w:r>
      <w:r w:rsidR="00AA7CBA">
        <w:t>in the</w:t>
      </w:r>
      <w:r>
        <w:t xml:space="preserve"> </w:t>
      </w:r>
      <w:r w:rsidR="00AA7CBA">
        <w:rPr>
          <w:b/>
        </w:rPr>
        <w:t>C</w:t>
      </w:r>
      <w:r w:rsidRPr="00AA7CBA">
        <w:rPr>
          <w:b/>
        </w:rPr>
        <w:t>ountry</w:t>
      </w:r>
      <w:r w:rsidR="003F61A1">
        <w:rPr>
          <w:b/>
        </w:rPr>
        <w:t xml:space="preserve"> or place</w:t>
      </w:r>
      <w:r w:rsidR="00AA7CBA">
        <w:rPr>
          <w:b/>
        </w:rPr>
        <w:t xml:space="preserve"> </w:t>
      </w:r>
      <w:r w:rsidRPr="00AA7CBA">
        <w:rPr>
          <w:b/>
        </w:rPr>
        <w:t>of residence</w:t>
      </w:r>
      <w:r w:rsidR="00AA7CBA">
        <w:t xml:space="preserve"> field</w:t>
      </w:r>
      <w:r>
        <w:t xml:space="preserve">. </w:t>
      </w:r>
    </w:p>
    <w:p w14:paraId="3368F620" w14:textId="79DD4547" w:rsidR="0086191B" w:rsidRPr="00642981" w:rsidRDefault="00324402" w:rsidP="0086191B">
      <w:pPr>
        <w:rPr>
          <w:bCs/>
        </w:rPr>
      </w:pPr>
      <w:r w:rsidRPr="00642981">
        <w:rPr>
          <w:bCs/>
        </w:rPr>
        <w:t>Note: y</w:t>
      </w:r>
      <w:r w:rsidR="0086191B" w:rsidRPr="00642981">
        <w:rPr>
          <w:bCs/>
        </w:rPr>
        <w:t xml:space="preserve">ou do not need to provide any </w:t>
      </w:r>
      <w:r w:rsidRPr="00642981">
        <w:rPr>
          <w:bCs/>
        </w:rPr>
        <w:t>more</w:t>
      </w:r>
      <w:r w:rsidR="0086191B" w:rsidRPr="00642981">
        <w:rPr>
          <w:bCs/>
        </w:rPr>
        <w:t xml:space="preserve"> information</w:t>
      </w:r>
      <w:r w:rsidR="0038331F" w:rsidRPr="00642981">
        <w:rPr>
          <w:bCs/>
        </w:rPr>
        <w:t xml:space="preserve"> since this describes your residency</w:t>
      </w:r>
      <w:r w:rsidR="002A3E89" w:rsidRPr="00642981">
        <w:rPr>
          <w:bCs/>
        </w:rPr>
        <w:t xml:space="preserve"> in a country other than Australia</w:t>
      </w:r>
      <w:r w:rsidR="0086191B" w:rsidRPr="00642981">
        <w:rPr>
          <w:bCs/>
        </w:rPr>
        <w:t xml:space="preserve">. </w:t>
      </w:r>
    </w:p>
    <w:p w14:paraId="4476B920" w14:textId="1C98CC57" w:rsidR="00B27D4A" w:rsidRDefault="0086191B" w:rsidP="001E726E">
      <w:r>
        <w:t xml:space="preserve">Click on the </w:t>
      </w:r>
      <w:r w:rsidRPr="004763D3">
        <w:rPr>
          <w:b/>
        </w:rPr>
        <w:t>Add</w:t>
      </w:r>
      <w:r>
        <w:t xml:space="preserve"> button to save this i</w:t>
      </w:r>
      <w:r w:rsidR="006E5B63">
        <w:t>nformation (highlighted below).</w:t>
      </w:r>
    </w:p>
    <w:p w14:paraId="074C752D" w14:textId="05658597" w:rsidR="00B27D4A" w:rsidRDefault="00BA7765" w:rsidP="00765F8F">
      <w:pPr>
        <w:ind w:left="-57"/>
      </w:pPr>
      <w:r>
        <w:rPr>
          <w:noProof/>
          <w:lang w:eastAsia="en-AU"/>
        </w:rPr>
        <mc:AlternateContent>
          <mc:Choice Requires="wps">
            <w:drawing>
              <wp:anchor distT="0" distB="0" distL="114300" distR="114300" simplePos="0" relativeHeight="252066816" behindDoc="0" locked="0" layoutInCell="1" allowOverlap="1" wp14:anchorId="333E042A" wp14:editId="5371661B">
                <wp:simplePos x="0" y="0"/>
                <wp:positionH relativeFrom="column">
                  <wp:posOffset>1152525</wp:posOffset>
                </wp:positionH>
                <wp:positionV relativeFrom="paragraph">
                  <wp:posOffset>3368358</wp:posOffset>
                </wp:positionV>
                <wp:extent cx="1071563" cy="223837"/>
                <wp:effectExtent l="0" t="0" r="14605" b="24130"/>
                <wp:wrapNone/>
                <wp:docPr id="61" name="Rounded Rectangle 61" descr="Red highlight box around the add button" title="Red highlight box"/>
                <wp:cNvGraphicFramePr/>
                <a:graphic xmlns:a="http://schemas.openxmlformats.org/drawingml/2006/main">
                  <a:graphicData uri="http://schemas.microsoft.com/office/word/2010/wordprocessingShape">
                    <wps:wsp>
                      <wps:cNvSpPr/>
                      <wps:spPr>
                        <a:xfrm>
                          <a:off x="0" y="0"/>
                          <a:ext cx="1071563" cy="22383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58067" id="Rounded Rectangle 61" o:spid="_x0000_s1026" alt="Title: Red highlight box - Description: Red highlight box around the add button" style="position:absolute;margin-left:90.75pt;margin-top:265.25pt;width:84.4pt;height:17.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" filled="f" strokecolor="red" strokeweight="2pt"/>
            </w:pict>
          </mc:Fallback>
        </mc:AlternateContent>
      </w:r>
      <w:r w:rsidR="00B27D4A">
        <w:rPr>
          <w:noProof/>
          <w:lang w:eastAsia="en-AU"/>
        </w:rPr>
        <w:drawing>
          <wp:inline distT="0" distB="0" distL="0" distR="0" wp14:anchorId="16709158" wp14:editId="5188CC2F">
            <wp:extent cx="2256686" cy="3562207"/>
            <wp:effectExtent l="57150" t="57150" r="106045" b="114935"/>
            <wp:docPr id="57" name="Picture 57" descr="Residential details panel to complete for a calendar year, with No selected and a dropdown list of countires to select as the country of residence. The Add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Residential details panel to complete for a calendar year, with No selected and a dropdown list of countires to select as the country of residence. The Add button is highlighted"/>
                    <pic:cNvPicPr/>
                  </pic:nvPicPr>
                  <pic:blipFill>
                    <a:blip r:embed="rId67">
                      <a:extLst>
                        <a:ext uri="{28A0092B-C50C-407E-A947-70E740481C1C}">
                          <a14:useLocalDpi xmlns:a14="http://schemas.microsoft.com/office/drawing/2010/main" val="0"/>
                        </a:ext>
                      </a:extLst>
                    </a:blip>
                    <a:stretch>
                      <a:fillRect/>
                    </a:stretch>
                  </pic:blipFill>
                  <pic:spPr>
                    <a:xfrm>
                      <a:off x="0" y="0"/>
                      <a:ext cx="2256686" cy="3562207"/>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CFB4A82" w14:textId="77777777" w:rsidR="003F61A1" w:rsidRPr="0071510A" w:rsidRDefault="003F61A1" w:rsidP="00AB3EE2">
      <w:pPr>
        <w:ind w:left="-57" w:firstLine="57"/>
        <w:rPr>
          <w:noProof/>
          <w:vertAlign w:val="subscript"/>
          <w:lang w:eastAsia="en-AU"/>
        </w:rPr>
      </w:pPr>
      <w:r>
        <w:t>Your response will be displayed as shown below.</w:t>
      </w:r>
    </w:p>
    <w:p w14:paraId="22C29479" w14:textId="69D3BD3B" w:rsidR="003B2BD8" w:rsidRDefault="003F61A1" w:rsidP="00765F8F">
      <w:pPr>
        <w:ind w:left="-57"/>
      </w:pPr>
      <w:r>
        <w:rPr>
          <w:noProof/>
          <w:lang w:eastAsia="en-AU"/>
        </w:rPr>
        <w:drawing>
          <wp:inline distT="0" distB="0" distL="0" distR="0" wp14:anchorId="7B0F820E" wp14:editId="70AA17B6">
            <wp:extent cx="5462739" cy="2035248"/>
            <wp:effectExtent l="57150" t="57150" r="119380" b="117475"/>
            <wp:docPr id="224" name="Picture 224" descr="Residential panel completed for several calendar years, with France as the country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Residential panel completed for several calendar years, with France as the country of residence"/>
                    <pic:cNvPicPr/>
                  </pic:nvPicPr>
                  <pic:blipFill>
                    <a:blip r:embed="rId68">
                      <a:extLst>
                        <a:ext uri="{28A0092B-C50C-407E-A947-70E740481C1C}">
                          <a14:useLocalDpi xmlns:a14="http://schemas.microsoft.com/office/drawing/2010/main" val="0"/>
                        </a:ext>
                      </a:extLst>
                    </a:blip>
                    <a:stretch>
                      <a:fillRect/>
                    </a:stretch>
                  </pic:blipFill>
                  <pic:spPr>
                    <a:xfrm>
                      <a:off x="0" y="0"/>
                      <a:ext cx="5462739" cy="203524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FDF1A00" w14:textId="7F655CFE" w:rsidR="00CF5960" w:rsidRDefault="00CF5960" w:rsidP="00765F8F">
      <w:pPr>
        <w:ind w:left="-57"/>
      </w:pPr>
    </w:p>
    <w:p w14:paraId="77029F5B" w14:textId="77777777" w:rsidR="00326014" w:rsidRDefault="00326014">
      <w:r>
        <w:br w:type="page"/>
      </w:r>
    </w:p>
    <w:p w14:paraId="30090D7C" w14:textId="68B8182B" w:rsidR="004A6573" w:rsidRDefault="00DA4069" w:rsidP="001E726E">
      <w:r>
        <w:lastRenderedPageBreak/>
        <w:t xml:space="preserve">If you </w:t>
      </w:r>
      <w:r w:rsidR="0086191B">
        <w:t>visited a country wher</w:t>
      </w:r>
      <w:r w:rsidR="003F61A1">
        <w:t xml:space="preserve">e the language spoken is </w:t>
      </w:r>
      <w:r w:rsidR="0086191B">
        <w:t xml:space="preserve">the same as the one for which you are applying, you </w:t>
      </w:r>
      <w:r w:rsidR="00AA7CBA">
        <w:t xml:space="preserve">must </w:t>
      </w:r>
      <w:r w:rsidR="0086191B">
        <w:t>e</w:t>
      </w:r>
      <w:r w:rsidR="008E3912">
        <w:t>nter</w:t>
      </w:r>
      <w:r w:rsidR="001E726E">
        <w:t xml:space="preserve"> your country</w:t>
      </w:r>
      <w:r w:rsidR="00AA7CBA">
        <w:t xml:space="preserve"> </w:t>
      </w:r>
      <w:r w:rsidR="00F7666F">
        <w:t>of</w:t>
      </w:r>
      <w:r w:rsidR="001E726E">
        <w:t xml:space="preserve"> residence</w:t>
      </w:r>
      <w:r w:rsidR="0030556B">
        <w:t xml:space="preserve"> and </w:t>
      </w:r>
      <w:r w:rsidR="00AA7CBA">
        <w:t>provide</w:t>
      </w:r>
      <w:r w:rsidR="001E726E">
        <w:t xml:space="preserve"> </w:t>
      </w:r>
      <w:r w:rsidR="003F61A1">
        <w:t xml:space="preserve">travel or holiday </w:t>
      </w:r>
      <w:r w:rsidR="00AA7CBA">
        <w:t>information in the other three fields</w:t>
      </w:r>
      <w:r w:rsidR="00EC2088">
        <w:t xml:space="preserve">. </w:t>
      </w:r>
    </w:p>
    <w:p w14:paraId="66572A6E" w14:textId="0DCDD96B" w:rsidR="00613B8B" w:rsidRDefault="00AA7CBA" w:rsidP="001E726E">
      <w:r>
        <w:t xml:space="preserve">Use the </w:t>
      </w:r>
      <w:r w:rsidR="00493ACC">
        <w:t>date picker</w:t>
      </w:r>
      <w:r>
        <w:t xml:space="preserve"> tool (highlighted below) to e</w:t>
      </w:r>
      <w:r w:rsidR="008E3912">
        <w:t>nter</w:t>
      </w:r>
      <w:r w:rsidR="00EC2088">
        <w:t xml:space="preserve"> </w:t>
      </w:r>
      <w:r w:rsidR="001E726E">
        <w:t xml:space="preserve">the </w:t>
      </w:r>
      <w:r w:rsidR="00326014">
        <w:t>start and end dates</w:t>
      </w:r>
      <w:r w:rsidR="001E726E">
        <w:t xml:space="preserve"> of your visit. </w:t>
      </w:r>
    </w:p>
    <w:p w14:paraId="5F6C8563" w14:textId="77777777" w:rsidR="001E726E" w:rsidRDefault="001E726E" w:rsidP="001E726E">
      <w:r>
        <w:t xml:space="preserve">Click on the </w:t>
      </w:r>
      <w:r w:rsidRPr="004763D3">
        <w:rPr>
          <w:b/>
        </w:rPr>
        <w:t>Add</w:t>
      </w:r>
      <w:r>
        <w:t xml:space="preserve"> button to save this information</w:t>
      </w:r>
      <w:r w:rsidR="00EE4CED">
        <w:t xml:space="preserve"> (</w:t>
      </w:r>
      <w:r w:rsidR="00B15B2A">
        <w:t>highlighted below</w:t>
      </w:r>
      <w:r w:rsidR="00EE4CED">
        <w:t>)</w:t>
      </w:r>
      <w:r>
        <w:t>.</w:t>
      </w:r>
    </w:p>
    <w:p w14:paraId="007EADF2" w14:textId="1E3E158F" w:rsidR="00312E77" w:rsidRDefault="00CE66C8" w:rsidP="00312E77">
      <w:pPr>
        <w:ind w:left="-57"/>
      </w:pPr>
      <w:r>
        <w:rPr>
          <w:noProof/>
          <w:lang w:eastAsia="en-AU"/>
        </w:rPr>
        <mc:AlternateContent>
          <mc:Choice Requires="wps">
            <w:drawing>
              <wp:anchor distT="0" distB="0" distL="114300" distR="114300" simplePos="0" relativeHeight="251902976" behindDoc="0" locked="0" layoutInCell="1" allowOverlap="1" wp14:anchorId="7555E825" wp14:editId="101A7214">
                <wp:simplePos x="0" y="0"/>
                <wp:positionH relativeFrom="column">
                  <wp:posOffset>238835</wp:posOffset>
                </wp:positionH>
                <wp:positionV relativeFrom="paragraph">
                  <wp:posOffset>2275688</wp:posOffset>
                </wp:positionV>
                <wp:extent cx="1310185" cy="1266825"/>
                <wp:effectExtent l="0" t="0" r="23495" b="28575"/>
                <wp:wrapNone/>
                <wp:docPr id="76" name="Rounded Rectangle 76" descr="Red highlight box around the date picker tool" title="Red highlight box"/>
                <wp:cNvGraphicFramePr/>
                <a:graphic xmlns:a="http://schemas.openxmlformats.org/drawingml/2006/main">
                  <a:graphicData uri="http://schemas.microsoft.com/office/word/2010/wordprocessingShape">
                    <wps:wsp>
                      <wps:cNvSpPr/>
                      <wps:spPr>
                        <a:xfrm>
                          <a:off x="0" y="0"/>
                          <a:ext cx="1310185" cy="12668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A14BB" id="Rounded Rectangle 76" o:spid="_x0000_s1026" alt="Title: Red highlight box - Description: Red highlight box around the date picker tool" style="position:absolute;margin-left:18.8pt;margin-top:179.2pt;width:103.15pt;height:9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" filled="f" strokecolor="red" strokeweight="2pt"/>
            </w:pict>
          </mc:Fallback>
        </mc:AlternateContent>
      </w:r>
      <w:r w:rsidR="007C2505">
        <w:rPr>
          <w:noProof/>
          <w:lang w:eastAsia="en-AU"/>
        </w:rPr>
        <mc:AlternateContent>
          <mc:Choice Requires="wps">
            <w:drawing>
              <wp:anchor distT="0" distB="0" distL="114300" distR="114300" simplePos="0" relativeHeight="252068864" behindDoc="0" locked="0" layoutInCell="1" allowOverlap="1" wp14:anchorId="5B0D190D" wp14:editId="64D70ECF">
                <wp:simplePos x="0" y="0"/>
                <wp:positionH relativeFrom="column">
                  <wp:posOffset>1620520</wp:posOffset>
                </wp:positionH>
                <wp:positionV relativeFrom="paragraph">
                  <wp:posOffset>3399155</wp:posOffset>
                </wp:positionV>
                <wp:extent cx="649605" cy="212090"/>
                <wp:effectExtent l="12700" t="12700" r="10795" b="16510"/>
                <wp:wrapNone/>
                <wp:docPr id="233" name="Rounded Rectangle 233" descr="Red highlight box around the add button" title="Red highlight box"/>
                <wp:cNvGraphicFramePr/>
                <a:graphic xmlns:a="http://schemas.openxmlformats.org/drawingml/2006/main">
                  <a:graphicData uri="http://schemas.microsoft.com/office/word/2010/wordprocessingShape">
                    <wps:wsp>
                      <wps:cNvSpPr/>
                      <wps:spPr>
                        <a:xfrm>
                          <a:off x="0" y="0"/>
                          <a:ext cx="649605" cy="21209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EB130" id="Rounded Rectangle 233" o:spid="_x0000_s1026" alt="Title: Red highlight box - Description: Red highlight box around the add button" style="position:absolute;margin-left:127.6pt;margin-top:267.65pt;width:51.15pt;height:16.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" filled="f" strokecolor="red" strokeweight="2pt"/>
            </w:pict>
          </mc:Fallback>
        </mc:AlternateContent>
      </w:r>
      <w:r w:rsidR="00AA30EB">
        <w:rPr>
          <w:noProof/>
          <w:vertAlign w:val="subscript"/>
          <w:lang w:eastAsia="en-AU"/>
        </w:rPr>
        <w:drawing>
          <wp:inline distT="0" distB="0" distL="0" distR="0" wp14:anchorId="17AF36B6" wp14:editId="22154D39">
            <wp:extent cx="2322000" cy="3600000"/>
            <wp:effectExtent l="57150" t="57150" r="116840" b="114935"/>
            <wp:docPr id="230" name="Picture 230" descr="Residential details panel to complete for a calendar year, with No selected. The date picker function, to select the year and dates of a visit or in-country experience, is highlighted. The Add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Residential details panel to complete for a calendar year, with No selected. The date picker function, to select the year and dates of a visit or in-country experience, is highlighted. The Add button is also highlighted"/>
                    <pic:cNvPicPr/>
                  </pic:nvPicPr>
                  <pic:blipFill>
                    <a:blip r:embed="rId69">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322000" cy="36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0068CE4" w14:textId="5FA2B821" w:rsidR="006D2CD4" w:rsidRPr="006D2CD4" w:rsidRDefault="006D2CD4" w:rsidP="0074187D">
      <w:r w:rsidRPr="006D2CD4">
        <w:t>If you went on more than one trip or holiday in a calendar year to a country where the language spoken is the same as the one for which you are applying, provide details about these additional trip/s or ho</w:t>
      </w:r>
      <w:r>
        <w:t>liday/s in the text box below.</w:t>
      </w:r>
    </w:p>
    <w:p w14:paraId="082797CC" w14:textId="76107287" w:rsidR="00582225" w:rsidRDefault="00582225" w:rsidP="009C6A55">
      <w:r>
        <w:t xml:space="preserve">You </w:t>
      </w:r>
      <w:r w:rsidR="00BF11DA">
        <w:t>can</w:t>
      </w:r>
      <w:r>
        <w:t xml:space="preserve"> </w:t>
      </w:r>
      <w:r w:rsidR="009C6A55">
        <w:t>include</w:t>
      </w:r>
      <w:r w:rsidR="00DA4069">
        <w:t xml:space="preserve"> information about multiple years in the text box. You can </w:t>
      </w:r>
      <w:r w:rsidR="00166000">
        <w:t>type</w:t>
      </w:r>
      <w:r>
        <w:t xml:space="preserve"> up to 500 characters and use brackets, dashes, commas and other </w:t>
      </w:r>
      <w:r w:rsidR="0023409A">
        <w:t>keystrokes</w:t>
      </w:r>
      <w:r>
        <w:t xml:space="preserve"> to </w:t>
      </w:r>
      <w:r w:rsidR="00DA4069">
        <w:t>provide</w:t>
      </w:r>
      <w:r>
        <w:t xml:space="preserve"> details about your</w:t>
      </w:r>
      <w:r w:rsidR="00814AB8">
        <w:t xml:space="preserve"> additional</w:t>
      </w:r>
      <w:r>
        <w:t xml:space="preserve"> </w:t>
      </w:r>
      <w:r w:rsidR="00046594">
        <w:t>visit</w:t>
      </w:r>
      <w:r>
        <w:t>/s or holiday/s.</w:t>
      </w:r>
    </w:p>
    <w:p w14:paraId="098B93D1" w14:textId="629B74C6" w:rsidR="00AA7CBA" w:rsidRDefault="00326014" w:rsidP="00765F8F">
      <w:pPr>
        <w:ind w:left="-57"/>
      </w:pPr>
      <w:r>
        <w:rPr>
          <w:noProof/>
          <w:lang w:eastAsia="en-AU"/>
        </w:rPr>
        <w:drawing>
          <wp:inline distT="0" distB="0" distL="0" distR="0" wp14:anchorId="00DBC02D" wp14:editId="6AD8FFB3">
            <wp:extent cx="5314604" cy="1877298"/>
            <wp:effectExtent l="57150" t="57150" r="114935" b="123190"/>
            <wp:docPr id="62" name="Picture 62" descr="Text box for details of additional trips to add, wher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 box for details of additional trips to add, where required"/>
                    <pic:cNvPicPr/>
                  </pic:nvPicPr>
                  <pic:blipFill>
                    <a:blip r:embed="rId71">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74880" cy="189859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AA7CBA">
        <w:br w:type="page"/>
      </w:r>
    </w:p>
    <w:p w14:paraId="3FD74651" w14:textId="08BFB9FF" w:rsidR="007670C7" w:rsidRDefault="007670C7" w:rsidP="007670C7">
      <w:pPr>
        <w:jc w:val="both"/>
      </w:pPr>
      <w:r>
        <w:lastRenderedPageBreak/>
        <w:t xml:space="preserve">Check all the information you have </w:t>
      </w:r>
      <w:r w:rsidR="00166000">
        <w:t>provided</w:t>
      </w:r>
      <w:r>
        <w:t xml:space="preserve">. If you want to change anything, click on the </w:t>
      </w:r>
      <w:r w:rsidRPr="00C20ECF">
        <w:rPr>
          <w:b/>
        </w:rPr>
        <w:t>Edit</w:t>
      </w:r>
      <w:r>
        <w:t xml:space="preserve"> button (highlighted below). </w:t>
      </w:r>
    </w:p>
    <w:p w14:paraId="04BDB5D1" w14:textId="18AC9335" w:rsidR="007670C7" w:rsidRDefault="007670C7" w:rsidP="00FF7707">
      <w:pPr>
        <w:ind w:left="-57"/>
      </w:pPr>
      <w:r>
        <w:rPr>
          <w:noProof/>
          <w:lang w:eastAsia="en-AU"/>
        </w:rPr>
        <mc:AlternateContent>
          <mc:Choice Requires="wps">
            <w:drawing>
              <wp:anchor distT="0" distB="0" distL="114300" distR="114300" simplePos="0" relativeHeight="252058624" behindDoc="0" locked="0" layoutInCell="1" allowOverlap="1" wp14:anchorId="2F982834" wp14:editId="1C89FE97">
                <wp:simplePos x="0" y="0"/>
                <wp:positionH relativeFrom="column">
                  <wp:posOffset>93980</wp:posOffset>
                </wp:positionH>
                <wp:positionV relativeFrom="paragraph">
                  <wp:posOffset>1650034</wp:posOffset>
                </wp:positionV>
                <wp:extent cx="381000" cy="165310"/>
                <wp:effectExtent l="0" t="0" r="19050" b="25400"/>
                <wp:wrapNone/>
                <wp:docPr id="42" name="Rounded Rectangle 42" descr="Red highlight box around the edit button" title="Red highlight box"/>
                <wp:cNvGraphicFramePr/>
                <a:graphic xmlns:a="http://schemas.openxmlformats.org/drawingml/2006/main">
                  <a:graphicData uri="http://schemas.microsoft.com/office/word/2010/wordprocessingShape">
                    <wps:wsp>
                      <wps:cNvSpPr/>
                      <wps:spPr>
                        <a:xfrm>
                          <a:off x="0" y="0"/>
                          <a:ext cx="381000" cy="16531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9C96D" id="Rounded Rectangle 42" o:spid="_x0000_s1026" alt="Title: Red highlight box - Description: Red highlight box around the edit button" style="position:absolute;margin-left:7.4pt;margin-top:129.9pt;width:30pt;height:1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" filled="f" strokecolor="red" strokeweight="2pt"/>
            </w:pict>
          </mc:Fallback>
        </mc:AlternateContent>
      </w:r>
      <w:r>
        <w:rPr>
          <w:noProof/>
          <w:lang w:eastAsia="en-AU"/>
        </w:rPr>
        <w:drawing>
          <wp:inline distT="0" distB="0" distL="0" distR="0" wp14:anchorId="18E19F81" wp14:editId="27CADFCA">
            <wp:extent cx="5597237" cy="1818005"/>
            <wp:effectExtent l="57150" t="57150" r="118110" b="106045"/>
            <wp:docPr id="39" name="Picture 39" descr="Residential panel with details to amend for a calendar year, and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Residential panel with details to amend for a calendar year, and Edit button highlighted"/>
                    <pic:cNvPicPr/>
                  </pic:nvPicPr>
                  <pic:blipFill rotWithShape="1">
                    <a:blip r:embed="rId73">
                      <a:extLst>
                        <a:ext uri="{28A0092B-C50C-407E-A947-70E740481C1C}">
                          <a14:useLocalDpi xmlns:a14="http://schemas.microsoft.com/office/drawing/2010/main" val="0"/>
                        </a:ext>
                      </a:extLst>
                    </a:blip>
                    <a:srcRect r="725"/>
                    <a:stretch/>
                  </pic:blipFill>
                  <pic:spPr bwMode="auto">
                    <a:xfrm>
                      <a:off x="0" y="0"/>
                      <a:ext cx="5597237" cy="181800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AEA2912" w14:textId="11E068AF" w:rsidR="007670C7" w:rsidRDefault="007670C7" w:rsidP="00F7666F">
      <w:r>
        <w:t xml:space="preserve">The residential information box </w:t>
      </w:r>
      <w:r w:rsidR="00B078A4">
        <w:t xml:space="preserve">for that calendar year </w:t>
      </w:r>
      <w:r>
        <w:t xml:space="preserve">will appear again. </w:t>
      </w:r>
      <w:r w:rsidR="00DA4069">
        <w:t>C</w:t>
      </w:r>
      <w:r>
        <w:t xml:space="preserve">orrect </w:t>
      </w:r>
      <w:r w:rsidR="00DA4069">
        <w:t xml:space="preserve">the </w:t>
      </w:r>
      <w:r>
        <w:t xml:space="preserve">details, then click on the </w:t>
      </w:r>
      <w:r w:rsidR="00E45162">
        <w:rPr>
          <w:b/>
        </w:rPr>
        <w:t>Update</w:t>
      </w:r>
      <w:r>
        <w:t xml:space="preserve"> button (highlighted below) to save this information.</w:t>
      </w:r>
    </w:p>
    <w:p w14:paraId="04FBBA7F" w14:textId="14AD6755" w:rsidR="007670C7" w:rsidRDefault="00FD4AA8" w:rsidP="00231579">
      <w:pPr>
        <w:ind w:left="-57"/>
      </w:pPr>
      <w:r>
        <w:rPr>
          <w:noProof/>
          <w:lang w:eastAsia="en-AU"/>
        </w:rPr>
        <mc:AlternateContent>
          <mc:Choice Requires="wps">
            <w:drawing>
              <wp:anchor distT="0" distB="0" distL="114300" distR="114300" simplePos="0" relativeHeight="252060672" behindDoc="0" locked="0" layoutInCell="1" allowOverlap="1" wp14:anchorId="18C12878" wp14:editId="7F9218E4">
                <wp:simplePos x="0" y="0"/>
                <wp:positionH relativeFrom="column">
                  <wp:posOffset>1275080</wp:posOffset>
                </wp:positionH>
                <wp:positionV relativeFrom="paragraph">
                  <wp:posOffset>3639647</wp:posOffset>
                </wp:positionV>
                <wp:extent cx="1152525" cy="225136"/>
                <wp:effectExtent l="12700" t="12700" r="15875" b="16510"/>
                <wp:wrapNone/>
                <wp:docPr id="49" name="Rounded Rectangle 49" descr="Red highlight box around the update button" title="Red highlight box"/>
                <wp:cNvGraphicFramePr/>
                <a:graphic xmlns:a="http://schemas.openxmlformats.org/drawingml/2006/main">
                  <a:graphicData uri="http://schemas.microsoft.com/office/word/2010/wordprocessingShape">
                    <wps:wsp>
                      <wps:cNvSpPr/>
                      <wps:spPr>
                        <a:xfrm>
                          <a:off x="0" y="0"/>
                          <a:ext cx="1152525" cy="225136"/>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6499B" id="Rounded Rectangle 49" o:spid="_x0000_s1026" alt="Title: Red highlight box - Description: Red highlight box around the update button" style="position:absolute;margin-left:100.4pt;margin-top:286.6pt;width:90.75pt;height:17.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" filled="f" strokecolor="red" strokeweight="2pt"/>
            </w:pict>
          </mc:Fallback>
        </mc:AlternateContent>
      </w:r>
      <w:r w:rsidR="00E45162">
        <w:rPr>
          <w:noProof/>
          <w:lang w:eastAsia="en-AU"/>
        </w:rPr>
        <w:drawing>
          <wp:inline distT="0" distB="0" distL="0" distR="0" wp14:anchorId="4FB43542" wp14:editId="3EC951F1">
            <wp:extent cx="2481263" cy="3889127"/>
            <wp:effectExtent l="57150" t="57150" r="109855" b="111760"/>
            <wp:docPr id="46" name="Picture 46" descr="Residential details panel completed for a calendar year to be amended. The Updat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Residential details panel completed for a calendar year to be amended. The Update button is highlighted"/>
                    <pic:cNvPicPr/>
                  </pic:nvPicPr>
                  <pic:blipFill>
                    <a:blip r:embed="rId74">
                      <a:extLst>
                        <a:ext uri="{BEBA8EAE-BF5A-486C-A8C5-ECC9F3942E4B}">
                          <a14:imgProps xmlns:a14="http://schemas.microsoft.com/office/drawing/2010/main">
                            <a14:imgLayer r:embed="rId7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482469" cy="3891018"/>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47A7887" w14:textId="28FF43C7" w:rsidR="007670C7" w:rsidRDefault="007670C7" w:rsidP="00F7666F">
      <w:r>
        <w:t xml:space="preserve">If you do not </w:t>
      </w:r>
      <w:r w:rsidR="00DA4069">
        <w:t>provide</w:t>
      </w:r>
      <w:r>
        <w:t xml:space="preserve"> information for each calendar year, you will not be able to proceed.</w:t>
      </w:r>
    </w:p>
    <w:p w14:paraId="68FA777C" w14:textId="7997F1BC" w:rsidR="00787A99" w:rsidRDefault="00F7666F" w:rsidP="00F7666F">
      <w:r>
        <w:t xml:space="preserve">Click on the </w:t>
      </w:r>
      <w:r w:rsidRPr="0026085B">
        <w:rPr>
          <w:b/>
        </w:rPr>
        <w:t>Next</w:t>
      </w:r>
      <w:r>
        <w:t xml:space="preserve"> button </w:t>
      </w:r>
      <w:r w:rsidR="00CE60A1">
        <w:t>(highlighted below)</w:t>
      </w:r>
      <w:r w:rsidR="001A2BCF">
        <w:t xml:space="preserve"> to </w:t>
      </w:r>
      <w:r>
        <w:t>take yo</w:t>
      </w:r>
      <w:r w:rsidR="00AC6984">
        <w:t xml:space="preserve">u to </w:t>
      </w:r>
      <w:r w:rsidR="001A2BCF">
        <w:t>the next section</w:t>
      </w:r>
      <w:r w:rsidR="00787A99">
        <w:t>.</w:t>
      </w:r>
    </w:p>
    <w:p w14:paraId="245370CF" w14:textId="7BAC33A9" w:rsidR="00626CD4" w:rsidRDefault="00787A99" w:rsidP="00920C0D">
      <w:pPr>
        <w:ind w:left="-57"/>
      </w:pPr>
      <w:r>
        <w:rPr>
          <w:noProof/>
          <w:lang w:eastAsia="en-AU"/>
        </w:rPr>
        <mc:AlternateContent>
          <mc:Choice Requires="wps">
            <w:drawing>
              <wp:anchor distT="0" distB="0" distL="114300" distR="114300" simplePos="0" relativeHeight="251976704" behindDoc="0" locked="0" layoutInCell="1" allowOverlap="1" wp14:anchorId="53E73089" wp14:editId="31201A80">
                <wp:simplePos x="0" y="0"/>
                <wp:positionH relativeFrom="column">
                  <wp:posOffset>4271963</wp:posOffset>
                </wp:positionH>
                <wp:positionV relativeFrom="paragraph">
                  <wp:posOffset>86360</wp:posOffset>
                </wp:positionV>
                <wp:extent cx="533082" cy="209550"/>
                <wp:effectExtent l="0" t="0" r="19685" b="19050"/>
                <wp:wrapNone/>
                <wp:docPr id="35" name="Rounded Rectangle 35" descr="Red highlight box around the next button" title="Red highlight box"/>
                <wp:cNvGraphicFramePr/>
                <a:graphic xmlns:a="http://schemas.openxmlformats.org/drawingml/2006/main">
                  <a:graphicData uri="http://schemas.microsoft.com/office/word/2010/wordprocessingShape">
                    <wps:wsp>
                      <wps:cNvSpPr/>
                      <wps:spPr>
                        <a:xfrm>
                          <a:off x="0" y="0"/>
                          <a:ext cx="533082" cy="2095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C04EF" id="Rounded Rectangle 35" o:spid="_x0000_s1026" alt="Title: Red highlight box - Description: Red highlight box around the next button" style="position:absolute;margin-left:336.4pt;margin-top:6.8pt;width:41.95pt;height:16.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" filled="f" strokecolor="red" strokeweight="2pt"/>
            </w:pict>
          </mc:Fallback>
        </mc:AlternateContent>
      </w:r>
      <w:r>
        <w:rPr>
          <w:noProof/>
          <w:lang w:eastAsia="en-AU"/>
        </w:rPr>
        <w:drawing>
          <wp:inline distT="0" distB="0" distL="0" distR="0" wp14:anchorId="4AB0330F" wp14:editId="49779906">
            <wp:extent cx="4953000" cy="276570"/>
            <wp:effectExtent l="57150" t="57150" r="114300" b="123825"/>
            <wp:docPr id="31" name="Picture 31"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essage that the application will be saved when navigating, with Next button highlighted"/>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t="35152" r="1728" b="21333"/>
                    <a:stretch/>
                  </pic:blipFill>
                  <pic:spPr bwMode="auto">
                    <a:xfrm>
                      <a:off x="0" y="0"/>
                      <a:ext cx="4953000" cy="27657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r w:rsidR="00626CD4">
        <w:br w:type="page"/>
      </w:r>
    </w:p>
    <w:p w14:paraId="43D70871" w14:textId="5F05E041" w:rsidR="007C0C3E" w:rsidRPr="008F59F2" w:rsidRDefault="007C0C3E" w:rsidP="00FC7FB1">
      <w:pPr>
        <w:pStyle w:val="Heading2"/>
      </w:pPr>
      <w:bookmarkStart w:id="20" w:name="_Toc169780373"/>
      <w:r>
        <w:lastRenderedPageBreak/>
        <w:t>Linguistic</w:t>
      </w:r>
      <w:r w:rsidRPr="0026085B">
        <w:t xml:space="preserve"> background</w:t>
      </w:r>
      <w:bookmarkEnd w:id="20"/>
    </w:p>
    <w:p w14:paraId="2B6BAC65" w14:textId="77777777" w:rsidR="007C0C3E" w:rsidRPr="00210EBC" w:rsidRDefault="007C0C3E" w:rsidP="00FC7FB1">
      <w:pPr>
        <w:spacing w:after="0"/>
        <w:rPr>
          <w:bCs/>
        </w:rPr>
      </w:pPr>
      <w:r w:rsidRPr="000372CB">
        <w:rPr>
          <w:b/>
          <w:bCs/>
        </w:rPr>
        <w:t>Use of the language for communication outside the</w:t>
      </w:r>
      <w:r w:rsidR="00F7666F" w:rsidRPr="000372CB">
        <w:rPr>
          <w:b/>
          <w:bCs/>
        </w:rPr>
        <w:t xml:space="preserve"> language</w:t>
      </w:r>
      <w:r w:rsidRPr="000372CB">
        <w:rPr>
          <w:b/>
          <w:bCs/>
        </w:rPr>
        <w:t xml:space="preserve"> classroom criterion</w:t>
      </w:r>
    </w:p>
    <w:p w14:paraId="53C1136D" w14:textId="4854DB89" w:rsidR="00682096" w:rsidRDefault="00682096" w:rsidP="00FC7FB1">
      <w:r>
        <w:t xml:space="preserve">You must </w:t>
      </w:r>
      <w:r w:rsidR="00B87EE5">
        <w:t>provide information in</w:t>
      </w:r>
      <w:r>
        <w:t xml:space="preserve"> all eight </w:t>
      </w:r>
      <w:r w:rsidR="00B87EE5">
        <w:t>fields</w:t>
      </w:r>
      <w:r>
        <w:t xml:space="preserve"> about</w:t>
      </w:r>
      <w:r w:rsidRPr="00146B86">
        <w:t xml:space="preserve"> </w:t>
      </w:r>
      <w:r>
        <w:t>your use of language/s for communication outside the language classroom.</w:t>
      </w:r>
    </w:p>
    <w:p w14:paraId="4DB94F00" w14:textId="042437B8" w:rsidR="00D32700" w:rsidRDefault="00D32700" w:rsidP="00FC7FB1">
      <w:r>
        <w:t>The first question relates to the first language/s you learned to speak.</w:t>
      </w:r>
    </w:p>
    <w:p w14:paraId="368E9591" w14:textId="1390644D" w:rsidR="0077749D" w:rsidRPr="006A7EB8" w:rsidRDefault="00D32700" w:rsidP="00FC7FB1">
      <w:r>
        <w:t>The next three</w:t>
      </w:r>
      <w:r w:rsidR="00377755">
        <w:t xml:space="preserve"> statements relate to the language/s you can speak, read and write, but did no</w:t>
      </w:r>
      <w:r>
        <w:t xml:space="preserve">t learn at school. </w:t>
      </w:r>
      <w:r w:rsidR="0077749D">
        <w:t>If you do not speak</w:t>
      </w:r>
      <w:r>
        <w:t xml:space="preserve">, read and </w:t>
      </w:r>
      <w:r w:rsidR="0077749D">
        <w:t>write any language/s other than English</w:t>
      </w:r>
      <w:r w:rsidR="0077749D" w:rsidRPr="006A7EB8">
        <w:t>, you can repeat English for each field.</w:t>
      </w:r>
    </w:p>
    <w:p w14:paraId="5B60EFB3" w14:textId="5A8D5DE1" w:rsidR="00D32700" w:rsidRDefault="00D32700" w:rsidP="00FC7FB1">
      <w:r>
        <w:t xml:space="preserve">The remaining statements refer to the language/s you </w:t>
      </w:r>
      <w:r w:rsidR="00D81470">
        <w:t>speak</w:t>
      </w:r>
      <w:r>
        <w:t xml:space="preserve"> with your parent/s or guardian/s at home and with your siblings and friends.</w:t>
      </w:r>
    </w:p>
    <w:p w14:paraId="5C899A27" w14:textId="2B2B8839" w:rsidR="001628C8" w:rsidRDefault="001628C8" w:rsidP="00231579">
      <w:pPr>
        <w:ind w:left="85" w:hanging="142"/>
      </w:pPr>
      <w:r>
        <w:rPr>
          <w:noProof/>
          <w:lang w:eastAsia="en-AU"/>
        </w:rPr>
        <w:drawing>
          <wp:inline distT="0" distB="0" distL="0" distR="0" wp14:anchorId="23A17F14" wp14:editId="337131AC">
            <wp:extent cx="5187600" cy="5220000"/>
            <wp:effectExtent l="57150" t="57150" r="108585" b="114300"/>
            <wp:docPr id="16" name="Picture 16" descr="Eight linguistic questions about language use outside the classroom, which are all compuls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ight linguistic questions about language use outside the classroom, which are all compulsory"/>
                    <pic:cNvPicPr/>
                  </pic:nvPicPr>
                  <pic:blipFill>
                    <a:blip r:embed="rId76">
                      <a:extLst>
                        <a:ext uri="{BEBA8EAE-BF5A-486C-A8C5-ECC9F3942E4B}">
                          <a14:imgProps xmlns:a14="http://schemas.microsoft.com/office/drawing/2010/main">
                            <a14:imgLayer r:embed="rId7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87600" cy="522000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4EE6EADB" w14:textId="57560A8A" w:rsidR="006E6563" w:rsidRDefault="00356748" w:rsidP="006E6563">
      <w:r>
        <w:br w:type="page"/>
      </w:r>
      <w:r w:rsidR="006E6563">
        <w:lastRenderedPageBreak/>
        <w:t xml:space="preserve">As you </w:t>
      </w:r>
      <w:r w:rsidR="00166000">
        <w:t>start typing</w:t>
      </w:r>
      <w:r w:rsidR="006E6563">
        <w:t xml:space="preserve">, a predictive list of languages will appear as a drop-down list (highlighted below). Select the correct language for </w:t>
      </w:r>
      <w:r w:rsidR="001924EE">
        <w:t>your answer</w:t>
      </w:r>
      <w:r w:rsidR="006E6563">
        <w:t>.</w:t>
      </w:r>
    </w:p>
    <w:p w14:paraId="1D0792FC" w14:textId="23F53775" w:rsidR="001628C8" w:rsidRDefault="001924EE" w:rsidP="001628C8">
      <w:r>
        <w:t>Click</w:t>
      </w:r>
      <w:r w:rsidR="006E6563">
        <w:t xml:space="preserve"> on </w:t>
      </w:r>
      <w:r w:rsidR="006E6563" w:rsidRPr="003E3FC5">
        <w:rPr>
          <w:b/>
        </w:rPr>
        <w:t>Add another</w:t>
      </w:r>
      <w:r w:rsidR="006E6563">
        <w:t xml:space="preserve"> (highlighted below) and select another language from the drop-down list to add </w:t>
      </w:r>
      <w:r>
        <w:t>an</w:t>
      </w:r>
      <w:r w:rsidR="006E6563">
        <w:t xml:space="preserve"> additional language</w:t>
      </w:r>
      <w:r w:rsidR="00216791">
        <w:t>/s for any of the questions, if required</w:t>
      </w:r>
      <w:r w:rsidR="006E6563">
        <w:t>.</w:t>
      </w:r>
      <w:r>
        <w:t xml:space="preserve"> </w:t>
      </w:r>
    </w:p>
    <w:p w14:paraId="18E28761" w14:textId="3105C612" w:rsidR="00F7384F" w:rsidRPr="00146B86" w:rsidRDefault="0073585D" w:rsidP="00ED4D41">
      <w:pPr>
        <w:ind w:left="-57"/>
      </w:pPr>
      <w:r>
        <w:rPr>
          <w:noProof/>
          <w:lang w:eastAsia="en-AU"/>
        </w:rPr>
        <mc:AlternateContent>
          <mc:Choice Requires="wps">
            <w:drawing>
              <wp:anchor distT="0" distB="0" distL="114300" distR="114300" simplePos="0" relativeHeight="251995136" behindDoc="0" locked="0" layoutInCell="1" allowOverlap="1" wp14:anchorId="077A6083" wp14:editId="37FADB86">
                <wp:simplePos x="0" y="0"/>
                <wp:positionH relativeFrom="column">
                  <wp:posOffset>89535</wp:posOffset>
                </wp:positionH>
                <wp:positionV relativeFrom="paragraph">
                  <wp:posOffset>388620</wp:posOffset>
                </wp:positionV>
                <wp:extent cx="583565" cy="1057275"/>
                <wp:effectExtent l="0" t="0" r="26035" b="28575"/>
                <wp:wrapNone/>
                <wp:docPr id="236" name="Rounded Rectangle 236" descr="Red highlight box around the languages drop-down list" title="Red highlight box"/>
                <wp:cNvGraphicFramePr/>
                <a:graphic xmlns:a="http://schemas.openxmlformats.org/drawingml/2006/main">
                  <a:graphicData uri="http://schemas.microsoft.com/office/word/2010/wordprocessingShape">
                    <wps:wsp>
                      <wps:cNvSpPr/>
                      <wps:spPr>
                        <a:xfrm>
                          <a:off x="0" y="0"/>
                          <a:ext cx="583565" cy="105727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FA7141" id="Rounded Rectangle 236" o:spid="_x0000_s1026" alt="Title: Red highlight box - Description: Red highlight box around the languages drop-down list" style="position:absolute;margin-left:7.05pt;margin-top:30.6pt;width:45.95pt;height:83.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" filled="f" strokecolor="red" strokeweight="2pt"/>
            </w:pict>
          </mc:Fallback>
        </mc:AlternateContent>
      </w:r>
      <w:r w:rsidR="006679D1">
        <w:rPr>
          <w:noProof/>
          <w:lang w:eastAsia="en-AU"/>
        </w:rPr>
        <mc:AlternateContent>
          <mc:Choice Requires="wps">
            <w:drawing>
              <wp:anchor distT="0" distB="0" distL="114300" distR="114300" simplePos="0" relativeHeight="251997184" behindDoc="0" locked="0" layoutInCell="1" allowOverlap="1" wp14:anchorId="4AE32939" wp14:editId="458C71E9">
                <wp:simplePos x="0" y="0"/>
                <wp:positionH relativeFrom="column">
                  <wp:posOffset>85725</wp:posOffset>
                </wp:positionH>
                <wp:positionV relativeFrom="paragraph">
                  <wp:posOffset>1861185</wp:posOffset>
                </wp:positionV>
                <wp:extent cx="612000" cy="125095"/>
                <wp:effectExtent l="0" t="0" r="17145" b="27305"/>
                <wp:wrapNone/>
                <wp:docPr id="237" name="Rounded Rectangle 237" descr="Red highlight box around the add another button" title="Red highlight box"/>
                <wp:cNvGraphicFramePr/>
                <a:graphic xmlns:a="http://schemas.openxmlformats.org/drawingml/2006/main">
                  <a:graphicData uri="http://schemas.microsoft.com/office/word/2010/wordprocessingShape">
                    <wps:wsp>
                      <wps:cNvSpPr/>
                      <wps:spPr>
                        <a:xfrm>
                          <a:off x="0" y="0"/>
                          <a:ext cx="612000" cy="12509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E1153" id="Rounded Rectangle 237" o:spid="_x0000_s1026" alt="Title: Red highlight box - Description: Red highlight box around the add another button" style="position:absolute;margin-left:6.75pt;margin-top:146.55pt;width:48.2pt;height:9.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" filled="f" strokecolor="red" strokeweight="2pt"/>
            </w:pict>
          </mc:Fallback>
        </mc:AlternateContent>
      </w:r>
      <w:r w:rsidR="00A73AFE">
        <w:rPr>
          <w:noProof/>
          <w:lang w:eastAsia="en-AU"/>
        </w:rPr>
        <w:drawing>
          <wp:inline distT="0" distB="0" distL="0" distR="0" wp14:anchorId="431B306B" wp14:editId="2B6B0F4D">
            <wp:extent cx="4885200" cy="1980000"/>
            <wp:effectExtent l="57150" t="57150" r="106045" b="115570"/>
            <wp:docPr id="229" name="Picture 229" descr="Question about the first language learned, with drop-down languages to select from, which are highlighted. Add another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Question about the first language learned, with drop-down languages to select from, which are highlighted. Add another button is also highlighted"/>
                    <pic:cNvPicPr/>
                  </pic:nvPicPr>
                  <pic:blipFill>
                    <a:blip r:embed="rId78">
                      <a:extLst>
                        <a:ext uri="{BEBA8EAE-BF5A-486C-A8C5-ECC9F3942E4B}">
                          <a14:imgProps xmlns:a14="http://schemas.microsoft.com/office/drawing/2010/main">
                            <a14:imgLayer r:embed="rId7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885200" cy="1980000"/>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26A7853F" w14:textId="4B3AB11B" w:rsidR="0066552A" w:rsidRDefault="009957B5">
      <w:r>
        <w:t xml:space="preserve">If </w:t>
      </w:r>
      <w:r w:rsidR="00C84AFF">
        <w:t>the</w:t>
      </w:r>
      <w:r>
        <w:t xml:space="preserve"> language </w:t>
      </w:r>
      <w:r w:rsidR="001404BE">
        <w:t xml:space="preserve">you </w:t>
      </w:r>
      <w:r w:rsidR="00FC7FB1">
        <w:t xml:space="preserve">have </w:t>
      </w:r>
      <w:r w:rsidR="001404BE">
        <w:t>select</w:t>
      </w:r>
      <w:r w:rsidR="00FC7FB1">
        <w:t>ed</w:t>
      </w:r>
      <w:r w:rsidR="001404BE">
        <w:t xml:space="preserve"> </w:t>
      </w:r>
      <w:r>
        <w:t xml:space="preserve">is the same as or derived from the language </w:t>
      </w:r>
      <w:r w:rsidR="00B87EE5">
        <w:t>for which you are applying</w:t>
      </w:r>
      <w:r>
        <w:t xml:space="preserve">, </w:t>
      </w:r>
      <w:r w:rsidR="00C84AFF">
        <w:t xml:space="preserve">you must </w:t>
      </w:r>
      <w:r w:rsidR="00436F40">
        <w:t>provide details in the text box (highlighted below) about</w:t>
      </w:r>
      <w:r w:rsidR="0085414C">
        <w:t xml:space="preserve"> </w:t>
      </w:r>
      <w:r w:rsidR="005E6631">
        <w:t>how you use this language</w:t>
      </w:r>
      <w:r w:rsidR="00BA29C9">
        <w:t xml:space="preserve"> </w:t>
      </w:r>
      <w:r w:rsidR="00436F40">
        <w:t xml:space="preserve">to communicate outside the </w:t>
      </w:r>
      <w:r w:rsidR="00A23DB2">
        <w:t xml:space="preserve">language </w:t>
      </w:r>
      <w:r w:rsidR="00436F40">
        <w:t>classroom.</w:t>
      </w:r>
    </w:p>
    <w:p w14:paraId="695747F6" w14:textId="30CE5202" w:rsidR="00582225" w:rsidRDefault="00582225">
      <w:r>
        <w:t xml:space="preserve">You </w:t>
      </w:r>
      <w:r w:rsidR="00BF11DA">
        <w:t>can</w:t>
      </w:r>
      <w:r>
        <w:t xml:space="preserve"> </w:t>
      </w:r>
      <w:r w:rsidR="00166000">
        <w:t>type</w:t>
      </w:r>
      <w:r>
        <w:t xml:space="preserve"> up to 500 characters and use brackets, dashes, commas and other </w:t>
      </w:r>
      <w:r w:rsidR="006E6C13">
        <w:t>keystrokes</w:t>
      </w:r>
      <w:r>
        <w:t xml:space="preserve"> to enter details about your use of the language for which you are applying</w:t>
      </w:r>
      <w:r>
        <w:softHyphen/>
        <w:t>.</w:t>
      </w:r>
    </w:p>
    <w:p w14:paraId="74E670A5" w14:textId="192EFCBC" w:rsidR="001404BE" w:rsidRDefault="00BA29C9" w:rsidP="00ED4D41">
      <w:pPr>
        <w:ind w:left="-57"/>
      </w:pPr>
      <w:r>
        <w:rPr>
          <w:noProof/>
          <w:lang w:eastAsia="en-AU"/>
        </w:rPr>
        <mc:AlternateContent>
          <mc:Choice Requires="wps">
            <w:drawing>
              <wp:anchor distT="0" distB="0" distL="114300" distR="114300" simplePos="0" relativeHeight="252001280" behindDoc="0" locked="0" layoutInCell="1" allowOverlap="1" wp14:anchorId="1258FD79" wp14:editId="129B3A54">
                <wp:simplePos x="0" y="0"/>
                <wp:positionH relativeFrom="margin">
                  <wp:posOffset>127220</wp:posOffset>
                </wp:positionH>
                <wp:positionV relativeFrom="paragraph">
                  <wp:posOffset>1965573</wp:posOffset>
                </wp:positionV>
                <wp:extent cx="5422789" cy="1100667"/>
                <wp:effectExtent l="0" t="0" r="26035" b="23495"/>
                <wp:wrapNone/>
                <wp:docPr id="242" name="Rounded Rectangle 242" descr="Red highlight box around text box" title="Red highlight box"/>
                <wp:cNvGraphicFramePr/>
                <a:graphic xmlns:a="http://schemas.openxmlformats.org/drawingml/2006/main">
                  <a:graphicData uri="http://schemas.microsoft.com/office/word/2010/wordprocessingShape">
                    <wps:wsp>
                      <wps:cNvSpPr/>
                      <wps:spPr>
                        <a:xfrm>
                          <a:off x="0" y="0"/>
                          <a:ext cx="5422789" cy="110066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36536" id="Rounded Rectangle 242" o:spid="_x0000_s1026" alt="Title: Red highlight box - Description: Red highlight box around text box" style="position:absolute;margin-left:10pt;margin-top:154.75pt;width:427pt;height:86.6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" filled="f" strokecolor="red" strokeweight="2pt">
                <w10:wrap anchorx="margin"/>
              </v:roundrect>
            </w:pict>
          </mc:Fallback>
        </mc:AlternateContent>
      </w:r>
      <w:r w:rsidR="00A73AFE">
        <w:rPr>
          <w:noProof/>
          <w:lang w:eastAsia="en-AU"/>
        </w:rPr>
        <w:drawing>
          <wp:inline distT="0" distB="0" distL="0" distR="0" wp14:anchorId="3AA264BB" wp14:editId="749C67F7">
            <wp:extent cx="5623209" cy="3103033"/>
            <wp:effectExtent l="57150" t="57150" r="111125" b="116840"/>
            <wp:docPr id="231" name="Picture 231" descr="Text box to describe how the language is used if it is the same as the one for which applying for. The text 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 box to describe how the language is used if it is the same as the one for which applying for. The text box is highlighted"/>
                    <pic:cNvPicPr/>
                  </pic:nvPicPr>
                  <pic:blipFill>
                    <a:blip r:embed="rId80">
                      <a:extLst>
                        <a:ext uri="{BEBA8EAE-BF5A-486C-A8C5-ECC9F3942E4B}">
                          <a14:imgProps xmlns:a14="http://schemas.microsoft.com/office/drawing/2010/main">
                            <a14:imgLayer r:embed="rId81">
                              <a14:imgEffect>
                                <a14:sharpenSoften amount="25000"/>
                              </a14:imgEffect>
                            </a14:imgLayer>
                          </a14:imgProps>
                        </a:ext>
                      </a:extLst>
                    </a:blip>
                    <a:stretch>
                      <a:fillRect/>
                    </a:stretch>
                  </pic:blipFill>
                  <pic:spPr>
                    <a:xfrm>
                      <a:off x="0" y="0"/>
                      <a:ext cx="5637888" cy="3111133"/>
                    </a:xfrm>
                    <a:prstGeom prst="rect">
                      <a:avLst/>
                    </a:prstGeom>
                    <a:ln w="6350" cap="flat" cmpd="sng" algn="ctr">
                      <a:solidFill>
                        <a:schemeClr val="bg1">
                          <a:lumMod val="75000"/>
                        </a:scheme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61B87001" w14:textId="77777777" w:rsidR="00EA3F75" w:rsidRDefault="00EA3F75">
      <w:r>
        <w:br w:type="page"/>
      </w:r>
    </w:p>
    <w:p w14:paraId="7BADBA04" w14:textId="77777777" w:rsidR="00EA3F75" w:rsidRDefault="00EA3F75" w:rsidP="00EA3F75">
      <w:pPr>
        <w:rPr>
          <w:noProof/>
          <w:lang w:eastAsia="en-AU"/>
        </w:rPr>
      </w:pPr>
      <w:r w:rsidRPr="001B0932">
        <w:lastRenderedPageBreak/>
        <w:t xml:space="preserve">Select </w:t>
      </w:r>
      <w:r w:rsidRPr="001B0932">
        <w:rPr>
          <w:b/>
        </w:rPr>
        <w:t>Yes</w:t>
      </w:r>
      <w:r w:rsidRPr="001B0932">
        <w:t xml:space="preserve"> or </w:t>
      </w:r>
      <w:r w:rsidRPr="001B0932">
        <w:rPr>
          <w:b/>
        </w:rPr>
        <w:t>No</w:t>
      </w:r>
      <w:r w:rsidRPr="001B0932">
        <w:t xml:space="preserve"> if you have received instruction in the language for which you are applying at a community language school.</w:t>
      </w:r>
      <w:r w:rsidRPr="001B0932">
        <w:rPr>
          <w:noProof/>
          <w:lang w:eastAsia="en-AU"/>
        </w:rPr>
        <w:t xml:space="preserve"> </w:t>
      </w:r>
    </w:p>
    <w:p w14:paraId="52C61B9F" w14:textId="4410B27F" w:rsidR="00EA3F75" w:rsidRPr="001B0932" w:rsidRDefault="00EA3F75" w:rsidP="00EA3F75">
      <w:pPr>
        <w:rPr>
          <w:noProof/>
          <w:lang w:eastAsia="en-AU"/>
        </w:rPr>
      </w:pPr>
      <w:r w:rsidRPr="001B0932">
        <w:rPr>
          <w:noProof/>
          <w:lang w:eastAsia="en-AU"/>
        </w:rPr>
        <w:t xml:space="preserve">If you attended a community language school outside school hours, </w:t>
      </w:r>
      <w:r>
        <w:rPr>
          <w:noProof/>
          <w:lang w:eastAsia="en-AU"/>
        </w:rPr>
        <w:t>provide</w:t>
      </w:r>
      <w:r w:rsidRPr="001B0932">
        <w:rPr>
          <w:noProof/>
          <w:lang w:eastAsia="en-AU"/>
        </w:rPr>
        <w:t xml:space="preserve"> </w:t>
      </w:r>
      <w:r w:rsidR="00A01748">
        <w:rPr>
          <w:noProof/>
          <w:lang w:eastAsia="en-AU"/>
        </w:rPr>
        <w:t>the academic year, the name of the</w:t>
      </w:r>
      <w:r w:rsidRPr="001B0932">
        <w:rPr>
          <w:noProof/>
          <w:lang w:eastAsia="en-AU"/>
        </w:rPr>
        <w:t xml:space="preserve"> school, the </w:t>
      </w:r>
      <w:r w:rsidR="00A01748">
        <w:rPr>
          <w:noProof/>
          <w:lang w:eastAsia="en-AU"/>
        </w:rPr>
        <w:t>name</w:t>
      </w:r>
      <w:r w:rsidRPr="001B0932">
        <w:rPr>
          <w:noProof/>
          <w:lang w:eastAsia="en-AU"/>
        </w:rPr>
        <w:t xml:space="preserve"> of </w:t>
      </w:r>
      <w:r w:rsidR="00A01748">
        <w:rPr>
          <w:noProof/>
          <w:lang w:eastAsia="en-AU"/>
        </w:rPr>
        <w:t xml:space="preserve">the </w:t>
      </w:r>
      <w:r w:rsidRPr="001B0932">
        <w:rPr>
          <w:noProof/>
          <w:lang w:eastAsia="en-AU"/>
        </w:rPr>
        <w:t xml:space="preserve">language course you studied, </w:t>
      </w:r>
      <w:r w:rsidR="00CA306E">
        <w:rPr>
          <w:noProof/>
          <w:lang w:eastAsia="en-AU"/>
        </w:rPr>
        <w:t xml:space="preserve">the language/s of course delivery, </w:t>
      </w:r>
      <w:r w:rsidRPr="001B0932">
        <w:rPr>
          <w:noProof/>
          <w:lang w:eastAsia="en-AU"/>
        </w:rPr>
        <w:t xml:space="preserve">and the number of hours you attended </w:t>
      </w:r>
      <w:r w:rsidR="00A01748">
        <w:rPr>
          <w:noProof/>
          <w:lang w:eastAsia="en-AU"/>
        </w:rPr>
        <w:t>each</w:t>
      </w:r>
      <w:r w:rsidRPr="001B0932">
        <w:rPr>
          <w:noProof/>
          <w:lang w:eastAsia="en-AU"/>
        </w:rPr>
        <w:t xml:space="preserve"> week.</w:t>
      </w:r>
    </w:p>
    <w:p w14:paraId="4D26370C" w14:textId="3D3FA7FA" w:rsidR="00EA3F75" w:rsidRDefault="00EA3F75" w:rsidP="008543DC">
      <w:pPr>
        <w:ind w:left="-57"/>
      </w:pPr>
      <w:r>
        <w:rPr>
          <w:noProof/>
          <w:lang w:eastAsia="en-AU"/>
        </w:rPr>
        <w:drawing>
          <wp:inline distT="0" distB="0" distL="0" distR="0" wp14:anchorId="4E1BE6E7" wp14:editId="7A49CE23">
            <wp:extent cx="5448300" cy="3088962"/>
            <wp:effectExtent l="38100" t="38100" r="95250" b="92710"/>
            <wp:docPr id="63" name="Picture 63" descr="Question about attendance at a community language school and text box for details to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Question about attendance at a community language school and text box for details to be entered."/>
                    <pic:cNvPicPr/>
                  </pic:nvPicPr>
                  <pic:blipFill>
                    <a:blip r:embed="rId82"/>
                    <a:stretch>
                      <a:fillRect/>
                    </a:stretch>
                  </pic:blipFill>
                  <pic:spPr bwMode="auto">
                    <a:xfrm>
                      <a:off x="0" y="0"/>
                      <a:ext cx="5450440" cy="3090175"/>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chemeClr val="bg1">
                          <a:lumMod val="85000"/>
                          <a:alpha val="91000"/>
                        </a:schemeClr>
                      </a:outerShdw>
                    </a:effectLst>
                    <a:extLst>
                      <a:ext uri="{53640926-AAD7-44D8-BBD7-CCE9431645EC}">
                        <a14:shadowObscured xmlns:a14="http://schemas.microsoft.com/office/drawing/2010/main"/>
                      </a:ext>
                    </a:extLst>
                  </pic:spPr>
                </pic:pic>
              </a:graphicData>
            </a:graphic>
          </wp:inline>
        </w:drawing>
      </w:r>
    </w:p>
    <w:p w14:paraId="03AF84BA" w14:textId="6D48D2F9" w:rsidR="0066552A" w:rsidRDefault="00461198">
      <w:r>
        <w:t xml:space="preserve">Click on the </w:t>
      </w:r>
      <w:r w:rsidRPr="0026085B">
        <w:rPr>
          <w:b/>
        </w:rPr>
        <w:t>Next</w:t>
      </w:r>
      <w:r>
        <w:t xml:space="preserve"> button (highlighted below)</w:t>
      </w:r>
      <w:r w:rsidR="00FC7FB1">
        <w:t xml:space="preserve"> </w:t>
      </w:r>
      <w:r w:rsidR="001A2BCF">
        <w:t>to</w:t>
      </w:r>
      <w:r w:rsidR="00FC7FB1">
        <w:t xml:space="preserve"> take you</w:t>
      </w:r>
      <w:r>
        <w:t xml:space="preserve"> to </w:t>
      </w:r>
      <w:r w:rsidR="001A2BCF">
        <w:t>the next section</w:t>
      </w:r>
      <w:r>
        <w:t>.</w:t>
      </w:r>
    </w:p>
    <w:p w14:paraId="7F8387F1" w14:textId="12B2D0F1" w:rsidR="001049B0" w:rsidRDefault="0085414C" w:rsidP="00ED4D41">
      <w:pPr>
        <w:ind w:left="-57"/>
      </w:pPr>
      <w:r>
        <w:rPr>
          <w:noProof/>
          <w:lang w:eastAsia="en-AU"/>
        </w:rPr>
        <mc:AlternateContent>
          <mc:Choice Requires="wps">
            <w:drawing>
              <wp:anchor distT="0" distB="0" distL="114300" distR="114300" simplePos="0" relativeHeight="252003328" behindDoc="0" locked="0" layoutInCell="1" allowOverlap="1" wp14:anchorId="51B239FC" wp14:editId="4B82D296">
                <wp:simplePos x="0" y="0"/>
                <wp:positionH relativeFrom="column">
                  <wp:posOffset>4667250</wp:posOffset>
                </wp:positionH>
                <wp:positionV relativeFrom="paragraph">
                  <wp:posOffset>89218</wp:posOffset>
                </wp:positionV>
                <wp:extent cx="553792" cy="252412"/>
                <wp:effectExtent l="0" t="0" r="17780" b="14605"/>
                <wp:wrapNone/>
                <wp:docPr id="243" name="Rounded Rectangle 243" descr="Red highlight box around the next button" title="Red highlight box"/>
                <wp:cNvGraphicFramePr/>
                <a:graphic xmlns:a="http://schemas.openxmlformats.org/drawingml/2006/main">
                  <a:graphicData uri="http://schemas.microsoft.com/office/word/2010/wordprocessingShape">
                    <wps:wsp>
                      <wps:cNvSpPr/>
                      <wps:spPr>
                        <a:xfrm>
                          <a:off x="0" y="0"/>
                          <a:ext cx="553792" cy="25241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D8B82" id="Rounded Rectangle 243" o:spid="_x0000_s1026" alt="Title: Red highlight box - Description: Red highlight box around the next button" style="position:absolute;margin-left:367.5pt;margin-top:7.05pt;width:43.6pt;height:19.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" filled="f" strokecolor="red" strokeweight="2pt"/>
            </w:pict>
          </mc:Fallback>
        </mc:AlternateContent>
      </w:r>
      <w:r>
        <w:rPr>
          <w:noProof/>
          <w:lang w:eastAsia="en-AU"/>
        </w:rPr>
        <w:drawing>
          <wp:inline distT="0" distB="0" distL="0" distR="0" wp14:anchorId="3EC7FD89" wp14:editId="02A3D2A5">
            <wp:extent cx="5453380" cy="331558"/>
            <wp:effectExtent l="57150" t="57150" r="109220" b="106680"/>
            <wp:docPr id="244" name="Picture 244"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Message that the application will be saved when navigating, with Next button highlighted"/>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425" t="34119" r="739" b="17648"/>
                    <a:stretch/>
                  </pic:blipFill>
                  <pic:spPr bwMode="auto">
                    <a:xfrm>
                      <a:off x="0" y="0"/>
                      <a:ext cx="5648913" cy="343446"/>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4B6170">
        <w:br w:type="page"/>
      </w:r>
    </w:p>
    <w:bookmarkStart w:id="21" w:name="_Toc169780374"/>
    <w:p w14:paraId="380E6822" w14:textId="0644318F" w:rsidR="0026085B" w:rsidRDefault="00436A12" w:rsidP="00461198">
      <w:pPr>
        <w:pStyle w:val="Heading1"/>
      </w:pPr>
      <w:r w:rsidRPr="00626CD4">
        <w:rPr>
          <w:noProof/>
          <w:lang w:eastAsia="en-AU"/>
        </w:rPr>
        <w:lastRenderedPageBreak/>
        <mc:AlternateContent>
          <mc:Choice Requires="wps">
            <w:drawing>
              <wp:anchor distT="0" distB="0" distL="114300" distR="114300" simplePos="0" relativeHeight="252035072" behindDoc="1" locked="0" layoutInCell="1" allowOverlap="1" wp14:anchorId="41E000C5" wp14:editId="221B3A84">
                <wp:simplePos x="0" y="0"/>
                <wp:positionH relativeFrom="column">
                  <wp:posOffset>-916940</wp:posOffset>
                </wp:positionH>
                <wp:positionV relativeFrom="paragraph">
                  <wp:posOffset>-445986</wp:posOffset>
                </wp:positionV>
                <wp:extent cx="7592060" cy="0"/>
                <wp:effectExtent l="0" t="0" r="27940" b="19050"/>
                <wp:wrapNone/>
                <wp:docPr id="44" name="Straight Connector 44"/>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9D4F52" id="Straight Connector 44" o:spid="_x0000_s1026" style="position:absolute;z-index:-251281408;visibility:visible;mso-wrap-style:square;mso-wrap-distance-left:9pt;mso-wrap-distance-top:0;mso-wrap-distance-right:9pt;mso-wrap-distance-bottom:0;mso-position-horizontal:absolute;mso-position-horizontal-relative:text;mso-position-vertical:absolute;mso-position-vertical-relative:text" from="-72.2pt,-35.1pt" to="525.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" strokecolor="#d8d8d8 [2732]" strokeweight=".5pt"/>
            </w:pict>
          </mc:Fallback>
        </mc:AlternateContent>
      </w:r>
      <w:r w:rsidR="00626CD4">
        <w:rPr>
          <w:noProof/>
          <w:lang w:eastAsia="en-AU"/>
        </w:rPr>
        <w:drawing>
          <wp:anchor distT="0" distB="0" distL="114300" distR="114300" simplePos="0" relativeHeight="252038144" behindDoc="1" locked="0" layoutInCell="1" allowOverlap="1" wp14:anchorId="4EADB588" wp14:editId="09A0954D">
            <wp:simplePos x="0" y="0"/>
            <wp:positionH relativeFrom="column">
              <wp:posOffset>5656580</wp:posOffset>
            </wp:positionH>
            <wp:positionV relativeFrom="paragraph">
              <wp:posOffset>-683895</wp:posOffset>
            </wp:positionV>
            <wp:extent cx="604800" cy="612000"/>
            <wp:effectExtent l="0" t="0" r="5080" b="0"/>
            <wp:wrapNone/>
            <wp:docPr id="78" name="Picture 78" descr="Step 3 third star point coloured"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604800" cy="612000"/>
                    </a:xfrm>
                    <a:prstGeom prst="rect">
                      <a:avLst/>
                    </a:prstGeom>
                  </pic:spPr>
                </pic:pic>
              </a:graphicData>
            </a:graphic>
            <wp14:sizeRelH relativeFrom="margin">
              <wp14:pctWidth>0</wp14:pctWidth>
            </wp14:sizeRelH>
            <wp14:sizeRelV relativeFrom="margin">
              <wp14:pctHeight>0</wp14:pctHeight>
            </wp14:sizeRelV>
          </wp:anchor>
        </w:drawing>
      </w:r>
      <w:r w:rsidR="0026085B">
        <w:t>Step 3: Upload your supporting documents</w:t>
      </w:r>
      <w:bookmarkEnd w:id="21"/>
    </w:p>
    <w:p w14:paraId="1BBDC116" w14:textId="18689356" w:rsidR="0026085B" w:rsidRPr="0026085B" w:rsidRDefault="0026085B" w:rsidP="00936007">
      <w:pPr>
        <w:pStyle w:val="Heading2"/>
      </w:pPr>
      <w:bookmarkStart w:id="22" w:name="_Toc169780375"/>
      <w:r w:rsidRPr="0026085B">
        <w:t>Supporting documents</w:t>
      </w:r>
      <w:bookmarkEnd w:id="22"/>
    </w:p>
    <w:p w14:paraId="59A52F93" w14:textId="4774A30E" w:rsidR="0026085B" w:rsidRDefault="00C12691" w:rsidP="00936007">
      <w:pPr>
        <w:spacing w:after="120"/>
      </w:pPr>
      <w:r>
        <w:t>A</w:t>
      </w:r>
      <w:r w:rsidR="0026085B">
        <w:t xml:space="preserve"> </w:t>
      </w:r>
      <w:r w:rsidR="00CD4322" w:rsidRPr="004B120D">
        <w:rPr>
          <w:i/>
          <w:iCs/>
        </w:rPr>
        <w:t>P</w:t>
      </w:r>
      <w:r w:rsidR="007227FB" w:rsidRPr="004B120D">
        <w:rPr>
          <w:i/>
          <w:iCs/>
        </w:rPr>
        <w:t>arent/</w:t>
      </w:r>
      <w:r w:rsidR="00CD4322" w:rsidRPr="004B120D">
        <w:rPr>
          <w:i/>
          <w:iCs/>
        </w:rPr>
        <w:t>G</w:t>
      </w:r>
      <w:r w:rsidR="00D53810" w:rsidRPr="004B120D">
        <w:rPr>
          <w:i/>
          <w:iCs/>
        </w:rPr>
        <w:t>uardian</w:t>
      </w:r>
      <w:r w:rsidR="001537DC" w:rsidRPr="004B120D">
        <w:rPr>
          <w:i/>
          <w:iCs/>
        </w:rPr>
        <w:t xml:space="preserve"> </w:t>
      </w:r>
      <w:r w:rsidR="00CD4322" w:rsidRPr="004B120D">
        <w:rPr>
          <w:i/>
          <w:iCs/>
        </w:rPr>
        <w:t>A</w:t>
      </w:r>
      <w:r w:rsidR="001537DC" w:rsidRPr="004B120D">
        <w:rPr>
          <w:i/>
          <w:iCs/>
        </w:rPr>
        <w:t>cknowledgement</w:t>
      </w:r>
      <w:r w:rsidR="001537DC">
        <w:t xml:space="preserve"> form</w:t>
      </w:r>
      <w:r>
        <w:t xml:space="preserve"> is required </w:t>
      </w:r>
      <w:r w:rsidR="0026085B">
        <w:t xml:space="preserve">to support your </w:t>
      </w:r>
      <w:r w:rsidR="00CD4322" w:rsidRPr="004B120D">
        <w:rPr>
          <w:i/>
          <w:iCs/>
        </w:rPr>
        <w:t>Language A</w:t>
      </w:r>
      <w:r w:rsidR="0026085B" w:rsidRPr="004B120D">
        <w:rPr>
          <w:i/>
          <w:iCs/>
        </w:rPr>
        <w:t>pplication</w:t>
      </w:r>
      <w:r w:rsidR="001537DC">
        <w:t>.</w:t>
      </w:r>
      <w:r>
        <w:t xml:space="preserve"> </w:t>
      </w:r>
      <w:r w:rsidR="000E646C">
        <w:t>You can d</w:t>
      </w:r>
      <w:r>
        <w:t xml:space="preserve">ownload </w:t>
      </w:r>
      <w:r w:rsidR="00CA7340">
        <w:t xml:space="preserve">this </w:t>
      </w:r>
      <w:r>
        <w:t xml:space="preserve">from the </w:t>
      </w:r>
      <w:r w:rsidR="00260CFD">
        <w:t>student portal</w:t>
      </w:r>
      <w:r>
        <w:t xml:space="preserve"> </w:t>
      </w:r>
      <w:r w:rsidR="00260CFD">
        <w:t>(highlighted below).</w:t>
      </w:r>
      <w:r w:rsidR="0090404C">
        <w:t xml:space="preserve"> A</w:t>
      </w:r>
      <w:r w:rsidR="000F6C6D">
        <w:t xml:space="preserve">sk your </w:t>
      </w:r>
      <w:r>
        <w:t>parent</w:t>
      </w:r>
      <w:r w:rsidR="005D23B7">
        <w:t>/</w:t>
      </w:r>
      <w:r w:rsidR="006E6C13">
        <w:t>guardian</w:t>
      </w:r>
      <w:r>
        <w:t xml:space="preserve"> </w:t>
      </w:r>
      <w:r w:rsidR="000F6C6D">
        <w:t>to</w:t>
      </w:r>
      <w:r>
        <w:t xml:space="preserve"> </w:t>
      </w:r>
      <w:r w:rsidR="00CA7340">
        <w:t xml:space="preserve">complete </w:t>
      </w:r>
      <w:r>
        <w:t xml:space="preserve">and sign </w:t>
      </w:r>
      <w:r w:rsidR="0090404C">
        <w:t>the form</w:t>
      </w:r>
      <w:r w:rsidR="006113BD">
        <w:t xml:space="preserve">, then </w:t>
      </w:r>
      <w:r>
        <w:t>upload it.</w:t>
      </w:r>
    </w:p>
    <w:p w14:paraId="0B8C1565" w14:textId="54762922" w:rsidR="0026085B" w:rsidDel="00571CBE" w:rsidRDefault="00751BDA" w:rsidP="00751BDA">
      <w:pPr>
        <w:spacing w:after="120"/>
      </w:pPr>
      <w:r>
        <w:t xml:space="preserve">If you were born </w:t>
      </w:r>
      <w:r w:rsidR="001948F1">
        <w:t>in</w:t>
      </w:r>
      <w:r w:rsidR="00F35C7E">
        <w:t>,</w:t>
      </w:r>
      <w:r w:rsidR="001948F1">
        <w:t xml:space="preserve"> </w:t>
      </w:r>
      <w:r>
        <w:t>have lived in</w:t>
      </w:r>
      <w:r w:rsidR="00F35C7E">
        <w:t>, or attended school in</w:t>
      </w:r>
      <w:r>
        <w:t xml:space="preserve"> a country </w:t>
      </w:r>
      <w:r w:rsidR="001948F1">
        <w:t xml:space="preserve">where the language in which you wish to </w:t>
      </w:r>
      <w:r w:rsidR="00BA0299">
        <w:t xml:space="preserve">apply </w:t>
      </w:r>
      <w:r w:rsidR="001948F1">
        <w:t>is used for communication and/or school instruction</w:t>
      </w:r>
      <w:r>
        <w:t xml:space="preserve">, you must upload your </w:t>
      </w:r>
      <w:r w:rsidRPr="00751BDA">
        <w:t>passport identification page</w:t>
      </w:r>
      <w:r w:rsidR="00BA0299">
        <w:t>.</w:t>
      </w:r>
      <w:r w:rsidR="00CD4322">
        <w:t xml:space="preserve"> </w:t>
      </w:r>
      <w:r>
        <w:t xml:space="preserve">You must </w:t>
      </w:r>
      <w:r w:rsidR="006B4B6A">
        <w:t xml:space="preserve">also </w:t>
      </w:r>
      <w:r>
        <w:t xml:space="preserve">upload </w:t>
      </w:r>
      <w:r w:rsidR="00F35C7E">
        <w:t xml:space="preserve">school </w:t>
      </w:r>
      <w:r w:rsidRPr="00751BDA">
        <w:t xml:space="preserve">report/s </w:t>
      </w:r>
      <w:r>
        <w:t xml:space="preserve">if you have attended school </w:t>
      </w:r>
      <w:r w:rsidR="001948F1">
        <w:t>outside</w:t>
      </w:r>
      <w:r>
        <w:t xml:space="preserve"> Australia.</w:t>
      </w:r>
      <w:r w:rsidR="006B4B6A">
        <w:t xml:space="preserve"> </w:t>
      </w:r>
      <w:r w:rsidR="006C5211">
        <w:t>Usually, y</w:t>
      </w:r>
      <w:r>
        <w:t>ou do</w:t>
      </w:r>
      <w:r w:rsidR="00977AFC">
        <w:t xml:space="preserve"> no</w:t>
      </w:r>
      <w:r>
        <w:t>t have to request and submit an international movement record/s (IMR) document, but</w:t>
      </w:r>
      <w:r w:rsidR="004D6253">
        <w:t xml:space="preserve"> you</w:t>
      </w:r>
      <w:r>
        <w:t xml:space="preserve"> may be asked </w:t>
      </w:r>
      <w:r w:rsidR="00CD4322">
        <w:t xml:space="preserve">by the Authority </w:t>
      </w:r>
      <w:r w:rsidR="005D23B7">
        <w:t>for this</w:t>
      </w:r>
      <w:r>
        <w:t xml:space="preserve"> after your application has been submitted.</w:t>
      </w:r>
    </w:p>
    <w:p w14:paraId="181D7718" w14:textId="0C7E677B" w:rsidR="0026085B" w:rsidRDefault="003C331A" w:rsidP="0026085B">
      <w:r>
        <w:t>P</w:t>
      </w:r>
      <w:r w:rsidR="0026085B">
        <w:t xml:space="preserve">hotograph </w:t>
      </w:r>
      <w:r>
        <w:t xml:space="preserve">or scan </w:t>
      </w:r>
      <w:r w:rsidR="0026085B">
        <w:t>each</w:t>
      </w:r>
      <w:r w:rsidR="006F393F">
        <w:t xml:space="preserve"> </w:t>
      </w:r>
      <w:r w:rsidR="00CF2D7C">
        <w:t xml:space="preserve">supporting </w:t>
      </w:r>
      <w:r w:rsidR="0026085B">
        <w:t xml:space="preserve">document and save the files to your computer or mobile device. </w:t>
      </w:r>
      <w:r w:rsidR="00037D6A">
        <w:t>Your supporting</w:t>
      </w:r>
      <w:r w:rsidR="002F469C">
        <w:t xml:space="preserve"> </w:t>
      </w:r>
      <w:r w:rsidR="00037D6A">
        <w:t>documents</w:t>
      </w:r>
      <w:r w:rsidR="0026085B">
        <w:t xml:space="preserve"> must be</w:t>
      </w:r>
      <w:r w:rsidR="00037D6A">
        <w:t xml:space="preserve"> saved as</w:t>
      </w:r>
      <w:r w:rsidR="0026085B">
        <w:t xml:space="preserve"> </w:t>
      </w:r>
      <w:r w:rsidR="0026085B" w:rsidRPr="002F469C">
        <w:rPr>
          <w:b/>
        </w:rPr>
        <w:t>.pdf,</w:t>
      </w:r>
      <w:r w:rsidR="0026085B">
        <w:t xml:space="preserve"> </w:t>
      </w:r>
      <w:r w:rsidR="0026085B" w:rsidRPr="002F469C">
        <w:rPr>
          <w:b/>
        </w:rPr>
        <w:t>.jpg</w:t>
      </w:r>
      <w:r w:rsidR="0026085B">
        <w:t xml:space="preserve">, </w:t>
      </w:r>
      <w:r w:rsidR="0026085B" w:rsidRPr="002F469C">
        <w:rPr>
          <w:b/>
        </w:rPr>
        <w:t>.jpeg</w:t>
      </w:r>
      <w:r w:rsidR="0026085B">
        <w:t xml:space="preserve"> or </w:t>
      </w:r>
      <w:r w:rsidR="0026085B" w:rsidRPr="002F469C">
        <w:rPr>
          <w:b/>
        </w:rPr>
        <w:t>.png</w:t>
      </w:r>
      <w:r w:rsidR="00037D6A">
        <w:t xml:space="preserve"> files,</w:t>
      </w:r>
      <w:r w:rsidR="0026085B">
        <w:t xml:space="preserve"> with </w:t>
      </w:r>
      <w:r w:rsidR="0026085B" w:rsidRPr="00E7387C">
        <w:rPr>
          <w:bCs/>
        </w:rPr>
        <w:t>a</w:t>
      </w:r>
      <w:r w:rsidR="0026085B" w:rsidRPr="004D48A4">
        <w:rPr>
          <w:b/>
        </w:rPr>
        <w:t xml:space="preserve"> maximum size of</w:t>
      </w:r>
      <w:r w:rsidR="0026085B">
        <w:t xml:space="preserve"> </w:t>
      </w:r>
      <w:r w:rsidR="0026085B" w:rsidRPr="002D34E5">
        <w:rPr>
          <w:b/>
        </w:rPr>
        <w:t>4MB</w:t>
      </w:r>
      <w:r w:rsidR="002C3F96" w:rsidRPr="002D34E5">
        <w:rPr>
          <w:b/>
        </w:rPr>
        <w:t xml:space="preserve"> for each file</w:t>
      </w:r>
      <w:r w:rsidR="0026085B">
        <w:t xml:space="preserve">. </w:t>
      </w:r>
      <w:r w:rsidR="004C2620" w:rsidRPr="00E7387C">
        <w:rPr>
          <w:bCs/>
        </w:rPr>
        <w:t xml:space="preserve">Word </w:t>
      </w:r>
      <w:r w:rsidR="004C2620" w:rsidRPr="00DA7631">
        <w:t>documents</w:t>
      </w:r>
      <w:r w:rsidR="00571CBE">
        <w:t xml:space="preserve"> will </w:t>
      </w:r>
      <w:r w:rsidR="00571CBE" w:rsidRPr="00697839">
        <w:rPr>
          <w:b/>
          <w:bCs/>
        </w:rPr>
        <w:t>not</w:t>
      </w:r>
      <w:r w:rsidR="00571CBE">
        <w:t xml:space="preserve"> be accepted</w:t>
      </w:r>
      <w:r w:rsidR="0026085B">
        <w:t>.</w:t>
      </w:r>
      <w:r w:rsidR="00A77180" w:rsidRPr="002B4CD2">
        <w:t xml:space="preserve"> Do not use spaces or unrecognisable characters or symbols, such as &lt; &gt; ? ! / \ " * : , # % &amp; ( ) { } + = @ when naming files.</w:t>
      </w:r>
    </w:p>
    <w:p w14:paraId="57C072BE" w14:textId="5E7B15DD" w:rsidR="0026085B" w:rsidRDefault="0026085B" w:rsidP="0026085B">
      <w:r>
        <w:t>Select</w:t>
      </w:r>
      <w:r w:rsidR="001C24EC">
        <w:t xml:space="preserve"> </w:t>
      </w:r>
      <w:r w:rsidR="00583BB3">
        <w:t xml:space="preserve">the first document </w:t>
      </w:r>
      <w:r w:rsidR="001C24EC">
        <w:t>from the drop-down list</w:t>
      </w:r>
      <w:r>
        <w:t xml:space="preserve"> </w:t>
      </w:r>
      <w:r w:rsidR="00664361">
        <w:t>(highlighted below)</w:t>
      </w:r>
      <w:r>
        <w:t xml:space="preserve">. </w:t>
      </w:r>
      <w:r w:rsidR="001C24EC">
        <w:t xml:space="preserve">Click on the </w:t>
      </w:r>
      <w:r w:rsidRPr="001C24EC">
        <w:rPr>
          <w:b/>
        </w:rPr>
        <w:t>Browse</w:t>
      </w:r>
      <w:r>
        <w:t xml:space="preserve"> </w:t>
      </w:r>
      <w:r w:rsidR="001C24EC">
        <w:t xml:space="preserve">button </w:t>
      </w:r>
      <w:r w:rsidR="00D2762B">
        <w:t xml:space="preserve">(highlighted below) </w:t>
      </w:r>
      <w:r w:rsidR="001C24EC">
        <w:t xml:space="preserve">to select the file from </w:t>
      </w:r>
      <w:r>
        <w:t>your computer or mobile</w:t>
      </w:r>
      <w:r w:rsidR="001C24EC">
        <w:t xml:space="preserve"> device </w:t>
      </w:r>
      <w:r w:rsidR="00583BB3">
        <w:t xml:space="preserve">then </w:t>
      </w:r>
      <w:r w:rsidR="001C24EC">
        <w:t xml:space="preserve">click on the </w:t>
      </w:r>
      <w:r w:rsidR="001C24EC" w:rsidRPr="001C24EC">
        <w:rPr>
          <w:b/>
        </w:rPr>
        <w:t>Open</w:t>
      </w:r>
      <w:r w:rsidR="001C24EC">
        <w:t xml:space="preserve"> button </w:t>
      </w:r>
      <w:r w:rsidR="009A73AB">
        <w:t>(</w:t>
      </w:r>
      <w:r w:rsidR="001D7F81">
        <w:rPr>
          <w:b/>
        </w:rPr>
        <w:t>Upload</w:t>
      </w:r>
      <w:r w:rsidR="00D3059B">
        <w:t xml:space="preserve"> </w:t>
      </w:r>
      <w:r w:rsidR="009A73AB">
        <w:t xml:space="preserve">button on a Mac) </w:t>
      </w:r>
      <w:r w:rsidR="001C24EC">
        <w:t>to upload this file</w:t>
      </w:r>
      <w:r>
        <w:t xml:space="preserve">. Repeat this process until </w:t>
      </w:r>
      <w:r w:rsidR="00CF60D5">
        <w:t xml:space="preserve">you have uploaded </w:t>
      </w:r>
      <w:r>
        <w:t xml:space="preserve">all </w:t>
      </w:r>
      <w:r w:rsidR="00BB28C2">
        <w:t>your</w:t>
      </w:r>
      <w:r>
        <w:t xml:space="preserve"> documents.</w:t>
      </w:r>
      <w:r w:rsidR="001C24EC">
        <w:t xml:space="preserve"> If you </w:t>
      </w:r>
      <w:r w:rsidR="000E646C">
        <w:t>have</w:t>
      </w:r>
      <w:r w:rsidR="001C24EC">
        <w:t xml:space="preserve"> additional information, select </w:t>
      </w:r>
      <w:r w:rsidR="001C24EC" w:rsidRPr="00A53129">
        <w:rPr>
          <w:b/>
        </w:rPr>
        <w:t>Other</w:t>
      </w:r>
      <w:r w:rsidR="001C24EC">
        <w:t xml:space="preserve"> from the drop-down list</w:t>
      </w:r>
      <w:r w:rsidR="006F393F">
        <w:t>,</w:t>
      </w:r>
      <w:r w:rsidR="001C24EC">
        <w:t xml:space="preserve"> and </w:t>
      </w:r>
      <w:r w:rsidR="006F393F">
        <w:t>upload a</w:t>
      </w:r>
      <w:r w:rsidR="002D34E5">
        <w:t>nother file</w:t>
      </w:r>
      <w:r w:rsidR="001C24EC">
        <w:t>.</w:t>
      </w:r>
      <w:r w:rsidR="00C74A79">
        <w:t xml:space="preserve"> If you want to </w:t>
      </w:r>
      <w:r>
        <w:t>remove a f</w:t>
      </w:r>
      <w:r w:rsidR="006F393F">
        <w:t>ile</w:t>
      </w:r>
      <w:r w:rsidR="00583BB3">
        <w:t>,</w:t>
      </w:r>
      <w:r w:rsidR="006F393F">
        <w:t xml:space="preserve"> </w:t>
      </w:r>
      <w:r w:rsidR="00E82D85">
        <w:t>click</w:t>
      </w:r>
      <w:r w:rsidR="00A81457">
        <w:t xml:space="preserve"> on</w:t>
      </w:r>
      <w:r w:rsidR="006F393F">
        <w:t xml:space="preserve"> the </w:t>
      </w:r>
      <w:r w:rsidR="006F393F" w:rsidRPr="006F393F">
        <w:rPr>
          <w:b/>
        </w:rPr>
        <w:t>Remove</w:t>
      </w:r>
      <w:r w:rsidR="006F393F">
        <w:t xml:space="preserve"> button</w:t>
      </w:r>
      <w:r w:rsidR="00571CBE">
        <w:t xml:space="preserve"> next to the document</w:t>
      </w:r>
      <w:r w:rsidR="006F393F">
        <w:t>.</w:t>
      </w:r>
    </w:p>
    <w:p w14:paraId="0CFED73E" w14:textId="169514D9" w:rsidR="0026085B" w:rsidRDefault="0026085B" w:rsidP="0026085B">
      <w:r>
        <w:t xml:space="preserve">Click on the </w:t>
      </w:r>
      <w:r w:rsidRPr="00A53129">
        <w:rPr>
          <w:b/>
        </w:rPr>
        <w:t>Next</w:t>
      </w:r>
      <w:r>
        <w:t xml:space="preserve"> button </w:t>
      </w:r>
      <w:r w:rsidR="006F4719">
        <w:t>(highlighted below</w:t>
      </w:r>
      <w:r w:rsidR="000E646C">
        <w:t>) to</w:t>
      </w:r>
      <w:r w:rsidR="00571CBE">
        <w:t xml:space="preserve"> </w:t>
      </w:r>
      <w:r w:rsidR="005D23B7">
        <w:t>go to the next section</w:t>
      </w:r>
      <w:r>
        <w:t xml:space="preserve">. If you </w:t>
      </w:r>
      <w:r w:rsidR="008A6AB2">
        <w:t>do not upload</w:t>
      </w:r>
      <w:r>
        <w:t xml:space="preserve"> </w:t>
      </w:r>
      <w:r w:rsidR="00E4276D">
        <w:t>your</w:t>
      </w:r>
      <w:r w:rsidR="006113BD">
        <w:t xml:space="preserve"> </w:t>
      </w:r>
      <w:r w:rsidR="00A77180" w:rsidRPr="004B120D">
        <w:rPr>
          <w:i/>
          <w:iCs/>
        </w:rPr>
        <w:t>P</w:t>
      </w:r>
      <w:r w:rsidR="006113BD" w:rsidRPr="004B120D">
        <w:rPr>
          <w:i/>
          <w:iCs/>
        </w:rPr>
        <w:t>arent/</w:t>
      </w:r>
      <w:r w:rsidR="00A77180" w:rsidRPr="004B120D">
        <w:rPr>
          <w:i/>
          <w:iCs/>
        </w:rPr>
        <w:t>G</w:t>
      </w:r>
      <w:r w:rsidR="006113BD" w:rsidRPr="004B120D">
        <w:rPr>
          <w:i/>
          <w:iCs/>
        </w:rPr>
        <w:t>uardian</w:t>
      </w:r>
      <w:r w:rsidR="002F0079" w:rsidRPr="004B120D">
        <w:rPr>
          <w:i/>
          <w:iCs/>
        </w:rPr>
        <w:t xml:space="preserve"> </w:t>
      </w:r>
      <w:r w:rsidR="00A77180" w:rsidRPr="004B120D">
        <w:rPr>
          <w:i/>
          <w:iCs/>
        </w:rPr>
        <w:t>A</w:t>
      </w:r>
      <w:r w:rsidR="002F0079" w:rsidRPr="004B120D">
        <w:rPr>
          <w:i/>
          <w:iCs/>
        </w:rPr>
        <w:t>cknowledgement</w:t>
      </w:r>
      <w:r w:rsidR="002F0079">
        <w:t xml:space="preserve"> form</w:t>
      </w:r>
      <w:r w:rsidR="00400E34">
        <w:t>,</w:t>
      </w:r>
      <w:r>
        <w:t xml:space="preserve"> you will not be able to proceed.</w:t>
      </w:r>
    </w:p>
    <w:p w14:paraId="29C8DB4B" w14:textId="58D2F77C" w:rsidR="00A46DCE" w:rsidRDefault="00A327DF" w:rsidP="00ED4D41">
      <w:pPr>
        <w:ind w:left="-57"/>
        <w:rPr>
          <w:lang w:val="en-GB"/>
        </w:rPr>
      </w:pPr>
      <w:r>
        <w:rPr>
          <w:noProof/>
          <w:lang w:eastAsia="en-AU"/>
        </w:rPr>
        <mc:AlternateContent>
          <mc:Choice Requires="wps">
            <w:drawing>
              <wp:anchor distT="0" distB="0" distL="114300" distR="114300" simplePos="0" relativeHeight="252072960" behindDoc="0" locked="0" layoutInCell="1" allowOverlap="1" wp14:anchorId="0955B0FA" wp14:editId="36B972A8">
                <wp:simplePos x="0" y="0"/>
                <wp:positionH relativeFrom="column">
                  <wp:posOffset>3275937</wp:posOffset>
                </wp:positionH>
                <wp:positionV relativeFrom="paragraph">
                  <wp:posOffset>2738644</wp:posOffset>
                </wp:positionV>
                <wp:extent cx="421420" cy="190831"/>
                <wp:effectExtent l="0" t="0" r="17145" b="19050"/>
                <wp:wrapNone/>
                <wp:docPr id="40" name="Rounded Rectangle 40" descr="Red highlight box around the next button" title="Red highlight box"/>
                <wp:cNvGraphicFramePr/>
                <a:graphic xmlns:a="http://schemas.openxmlformats.org/drawingml/2006/main">
                  <a:graphicData uri="http://schemas.microsoft.com/office/word/2010/wordprocessingShape">
                    <wps:wsp>
                      <wps:cNvSpPr/>
                      <wps:spPr>
                        <a:xfrm>
                          <a:off x="0" y="0"/>
                          <a:ext cx="421420" cy="19083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A953F" id="Rounded Rectangle 40" o:spid="_x0000_s1026" alt="Title: Red highlight box - Description: Red highlight box around the next button" style="position:absolute;margin-left:257.95pt;margin-top:215.65pt;width:33.2pt;height:15.0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" filled="f" strokecolor="red" strokeweight="2pt"/>
            </w:pict>
          </mc:Fallback>
        </mc:AlternateContent>
      </w:r>
      <w:r>
        <w:rPr>
          <w:noProof/>
          <w:lang w:eastAsia="en-AU"/>
        </w:rPr>
        <mc:AlternateContent>
          <mc:Choice Requires="wps">
            <w:drawing>
              <wp:anchor distT="0" distB="0" distL="114300" distR="114300" simplePos="0" relativeHeight="251911168" behindDoc="0" locked="0" layoutInCell="1" allowOverlap="1" wp14:anchorId="5BAA8F87" wp14:editId="306D34AD">
                <wp:simplePos x="0" y="0"/>
                <wp:positionH relativeFrom="column">
                  <wp:posOffset>3275937</wp:posOffset>
                </wp:positionH>
                <wp:positionV relativeFrom="paragraph">
                  <wp:posOffset>3255479</wp:posOffset>
                </wp:positionV>
                <wp:extent cx="432076" cy="174625"/>
                <wp:effectExtent l="0" t="0" r="25400" b="15875"/>
                <wp:wrapNone/>
                <wp:docPr id="81" name="Rounded Rectangle 81" descr="Red highlight box around the next button" title="Red highlight box"/>
                <wp:cNvGraphicFramePr/>
                <a:graphic xmlns:a="http://schemas.openxmlformats.org/drawingml/2006/main">
                  <a:graphicData uri="http://schemas.microsoft.com/office/word/2010/wordprocessingShape">
                    <wps:wsp>
                      <wps:cNvSpPr/>
                      <wps:spPr>
                        <a:xfrm>
                          <a:off x="0" y="0"/>
                          <a:ext cx="432076" cy="1746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04E08" id="Rounded Rectangle 81" o:spid="_x0000_s1026" alt="Title: Red highlight box - Description: Red highlight box around the next button" style="position:absolute;margin-left:257.95pt;margin-top:256.35pt;width:34pt;height:13.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" filled="f" strokecolor="red" strokeweight="2pt"/>
            </w:pict>
          </mc:Fallback>
        </mc:AlternateContent>
      </w:r>
      <w:r>
        <w:rPr>
          <w:noProof/>
          <w:lang w:eastAsia="en-AU"/>
        </w:rPr>
        <mc:AlternateContent>
          <mc:Choice Requires="wps">
            <w:drawing>
              <wp:anchor distT="0" distB="0" distL="114300" distR="114300" simplePos="0" relativeHeight="251909120" behindDoc="0" locked="0" layoutInCell="1" allowOverlap="1" wp14:anchorId="761DE9F5" wp14:editId="0FAC9FF4">
                <wp:simplePos x="0" y="0"/>
                <wp:positionH relativeFrom="margin">
                  <wp:align>left</wp:align>
                </wp:positionH>
                <wp:positionV relativeFrom="paragraph">
                  <wp:posOffset>2743890</wp:posOffset>
                </wp:positionV>
                <wp:extent cx="1327868" cy="922351"/>
                <wp:effectExtent l="0" t="0" r="24765" b="11430"/>
                <wp:wrapNone/>
                <wp:docPr id="79" name="Rounded Rectangle 79" descr="Red highlight box around select document typre drop-down list" title="Red highlight box"/>
                <wp:cNvGraphicFramePr/>
                <a:graphic xmlns:a="http://schemas.openxmlformats.org/drawingml/2006/main">
                  <a:graphicData uri="http://schemas.microsoft.com/office/word/2010/wordprocessingShape">
                    <wps:wsp>
                      <wps:cNvSpPr/>
                      <wps:spPr>
                        <a:xfrm>
                          <a:off x="0" y="0"/>
                          <a:ext cx="1327868" cy="922351"/>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CB1F5" id="Rounded Rectangle 79" o:spid="_x0000_s1026" alt="Title: Red highlight box - Description: Red highlight box around select document typre drop-down list" style="position:absolute;margin-left:0;margin-top:216.05pt;width:104.55pt;height:72.65pt;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" filled="f" strokecolor="red" strokeweight="2pt">
                <w10:wrap anchorx="margin"/>
              </v:roundrect>
            </w:pict>
          </mc:Fallback>
        </mc:AlternateContent>
      </w:r>
      <w:r w:rsidR="00C22604">
        <w:rPr>
          <w:noProof/>
          <w:lang w:eastAsia="en-AU"/>
        </w:rPr>
        <mc:AlternateContent>
          <mc:Choice Requires="wps">
            <w:drawing>
              <wp:anchor distT="0" distB="0" distL="114300" distR="114300" simplePos="0" relativeHeight="252007424" behindDoc="0" locked="0" layoutInCell="1" allowOverlap="1" wp14:anchorId="06A6E9A9" wp14:editId="7F28C3DD">
                <wp:simplePos x="0" y="0"/>
                <wp:positionH relativeFrom="margin">
                  <wp:posOffset>31805</wp:posOffset>
                </wp:positionH>
                <wp:positionV relativeFrom="paragraph">
                  <wp:posOffset>790575</wp:posOffset>
                </wp:positionV>
                <wp:extent cx="2759103" cy="159026"/>
                <wp:effectExtent l="0" t="0" r="22225" b="12700"/>
                <wp:wrapNone/>
                <wp:docPr id="25" name="Rounded Rectangle 25" descr="Red highlight box around parent/guardian acknowledgement form link" title="Red highlight box"/>
                <wp:cNvGraphicFramePr/>
                <a:graphic xmlns:a="http://schemas.openxmlformats.org/drawingml/2006/main">
                  <a:graphicData uri="http://schemas.microsoft.com/office/word/2010/wordprocessingShape">
                    <wps:wsp>
                      <wps:cNvSpPr/>
                      <wps:spPr>
                        <a:xfrm flipV="1">
                          <a:off x="0" y="0"/>
                          <a:ext cx="2759103" cy="159026"/>
                        </a:xfrm>
                        <a:prstGeom prst="roundRect">
                          <a:avLst>
                            <a:gd name="adj" fmla="val 13219"/>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17D6C" id="Rounded Rectangle 25" o:spid="_x0000_s1026" alt="Title: Red highlight box - Description: Red highlight box around parent/guardian acknowledgement form link" style="position:absolute;margin-left:2.5pt;margin-top:62.25pt;width:217.25pt;height:12.5pt;flip:y;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" filled="f" strokecolor="red" strokeweight="2pt">
                <w10:wrap anchorx="margin"/>
              </v:roundrect>
            </w:pict>
          </mc:Fallback>
        </mc:AlternateContent>
      </w:r>
      <w:r w:rsidR="00BB28C2">
        <w:rPr>
          <w:noProof/>
          <w:lang w:eastAsia="en-AU"/>
        </w:rPr>
        <w:drawing>
          <wp:inline distT="0" distB="0" distL="0" distR="0" wp14:anchorId="008C184C" wp14:editId="0E22E8BC">
            <wp:extent cx="3709906" cy="3684771"/>
            <wp:effectExtent l="38100" t="38100" r="100330" b="87630"/>
            <wp:docPr id="11" name="Picture 11" descr="Suporting documents panel, with parent/guardian acknowledgement form highlighted. Drop-down list of documents to upload is highlighted. The Browse and Next buttons are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uporting documents panel, with parent/guardian acknowledgement form highlighted. Drop-down list of documents to upload is highlighted. The Browse and Next buttons are also highlighted"/>
                    <pic:cNvPicPr/>
                  </pic:nvPicPr>
                  <pic:blipFill>
                    <a:blip r:embed="rId84"/>
                    <a:stretch>
                      <a:fillRect/>
                    </a:stretch>
                  </pic:blipFill>
                  <pic:spPr>
                    <a:xfrm>
                      <a:off x="0" y="0"/>
                      <a:ext cx="3709906" cy="3684771"/>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19918C03" w14:textId="42F256EB" w:rsidR="00A53129" w:rsidRDefault="00BB43CE" w:rsidP="00462649">
      <w:pPr>
        <w:pStyle w:val="Heading1"/>
      </w:pPr>
      <w:bookmarkStart w:id="23" w:name="_Toc169780376"/>
      <w:r w:rsidRPr="00BB43CE">
        <w:rPr>
          <w:noProof/>
          <w:lang w:eastAsia="en-AU"/>
        </w:rPr>
        <w:lastRenderedPageBreak/>
        <w:drawing>
          <wp:anchor distT="0" distB="0" distL="114300" distR="114300" simplePos="0" relativeHeight="252041216" behindDoc="1" locked="0" layoutInCell="1" allowOverlap="1" wp14:anchorId="62FF4B99" wp14:editId="33ABA89D">
            <wp:simplePos x="0" y="0"/>
            <wp:positionH relativeFrom="column">
              <wp:posOffset>5656580</wp:posOffset>
            </wp:positionH>
            <wp:positionV relativeFrom="paragraph">
              <wp:posOffset>-678100</wp:posOffset>
            </wp:positionV>
            <wp:extent cx="604800" cy="612000"/>
            <wp:effectExtent l="0" t="0" r="5080" b="0"/>
            <wp:wrapNone/>
            <wp:docPr id="80" name="Picture 80" descr="Step 4 fourth star point coloured" title="Naviga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604800" cy="612000"/>
                    </a:xfrm>
                    <a:prstGeom prst="rect">
                      <a:avLst/>
                    </a:prstGeom>
                  </pic:spPr>
                </pic:pic>
              </a:graphicData>
            </a:graphic>
            <wp14:sizeRelH relativeFrom="margin">
              <wp14:pctWidth>0</wp14:pctWidth>
            </wp14:sizeRelH>
            <wp14:sizeRelV relativeFrom="margin">
              <wp14:pctHeight>0</wp14:pctHeight>
            </wp14:sizeRelV>
          </wp:anchor>
        </w:drawing>
      </w:r>
      <w:r w:rsidRPr="00BB43CE">
        <w:rPr>
          <w:noProof/>
          <w:lang w:eastAsia="en-AU"/>
        </w:rPr>
        <mc:AlternateContent>
          <mc:Choice Requires="wps">
            <w:drawing>
              <wp:anchor distT="0" distB="0" distL="114300" distR="114300" simplePos="0" relativeHeight="252040192" behindDoc="1" locked="0" layoutInCell="1" allowOverlap="1" wp14:anchorId="13C1C2D4" wp14:editId="5B706C18">
                <wp:simplePos x="0" y="0"/>
                <wp:positionH relativeFrom="column">
                  <wp:posOffset>-910346</wp:posOffset>
                </wp:positionH>
                <wp:positionV relativeFrom="paragraph">
                  <wp:posOffset>-443446</wp:posOffset>
                </wp:positionV>
                <wp:extent cx="7592060" cy="0"/>
                <wp:effectExtent l="0" t="0" r="27940" b="19050"/>
                <wp:wrapNone/>
                <wp:docPr id="48" name="Straight Connector 48"/>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1E5A47" id="Straight Connector 48" o:spid="_x0000_s1026" style="position:absolute;z-index:-251276288;visibility:visible;mso-wrap-style:square;mso-wrap-distance-left:9pt;mso-wrap-distance-top:0;mso-wrap-distance-right:9pt;mso-wrap-distance-bottom:0;mso-position-horizontal:absolute;mso-position-horizontal-relative:text;mso-position-vertical:absolute;mso-position-vertical-relative:text" from="-71.7pt,-34.9pt" to="526.1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" strokecolor="#d8d8d8 [2732]" strokeweight=".5pt"/>
            </w:pict>
          </mc:Fallback>
        </mc:AlternateContent>
      </w:r>
      <w:r w:rsidR="00A53129">
        <w:t xml:space="preserve">Step 4: Submit your </w:t>
      </w:r>
      <w:r w:rsidR="00F13DFE">
        <w:t xml:space="preserve">WACE language </w:t>
      </w:r>
      <w:r w:rsidR="00F13D7B" w:rsidRPr="00F13D7B">
        <w:t>a</w:t>
      </w:r>
      <w:r w:rsidR="00465C53" w:rsidRPr="00F13D7B">
        <w:t>pplication</w:t>
      </w:r>
      <w:bookmarkEnd w:id="23"/>
      <w:r w:rsidR="001F5482">
        <w:t xml:space="preserve"> </w:t>
      </w:r>
    </w:p>
    <w:p w14:paraId="7FB518AA" w14:textId="37D6A6B2" w:rsidR="00FA6BCC" w:rsidRDefault="00FA6BCC" w:rsidP="00A53129">
      <w:r>
        <w:t>Read the s</w:t>
      </w:r>
      <w:r w:rsidRPr="006F393F">
        <w:t>tudent declaration and</w:t>
      </w:r>
      <w:r>
        <w:t xml:space="preserve"> tick the </w:t>
      </w:r>
      <w:r w:rsidR="002E389C">
        <w:t xml:space="preserve">check </w:t>
      </w:r>
      <w:r>
        <w:t xml:space="preserve">box to confirm that the information you have provided in </w:t>
      </w:r>
      <w:r w:rsidR="008F19B4" w:rsidRPr="00BD5FE3">
        <w:t>your</w:t>
      </w:r>
      <w:r w:rsidR="008F19B4">
        <w:t xml:space="preserve"> a</w:t>
      </w:r>
      <w:r w:rsidR="00664361">
        <w:t xml:space="preserve">pplication </w:t>
      </w:r>
      <w:r>
        <w:t xml:space="preserve">is true and correct. Tick the </w:t>
      </w:r>
      <w:r w:rsidR="008F19B4">
        <w:t xml:space="preserve">check </w:t>
      </w:r>
      <w:r>
        <w:t>box to acknowledge that you understand it is an offence to make a false and misleading declaration.</w:t>
      </w:r>
    </w:p>
    <w:p w14:paraId="7A44893E" w14:textId="5DE55B75" w:rsidR="00292288" w:rsidRDefault="00292288" w:rsidP="00A53129">
      <w:r>
        <w:t>C</w:t>
      </w:r>
      <w:r w:rsidR="00FA6BCC">
        <w:t xml:space="preserve">heck your application to ensure all information is correct. </w:t>
      </w:r>
      <w:r w:rsidR="00A46DCE">
        <w:t xml:space="preserve">Click on the </w:t>
      </w:r>
      <w:r w:rsidR="00A46DCE" w:rsidRPr="00C71698">
        <w:rPr>
          <w:b/>
        </w:rPr>
        <w:t>Print</w:t>
      </w:r>
      <w:r w:rsidR="00A46DCE">
        <w:rPr>
          <w:b/>
        </w:rPr>
        <w:t xml:space="preserve"> application</w:t>
      </w:r>
      <w:r w:rsidR="00A46DCE">
        <w:t xml:space="preserve"> button (highlighted below) to print your application and check it before submission. </w:t>
      </w:r>
      <w:r w:rsidR="00C71698">
        <w:t xml:space="preserve">Click on the </w:t>
      </w:r>
      <w:r w:rsidR="00C71698" w:rsidRPr="00C71698">
        <w:rPr>
          <w:b/>
        </w:rPr>
        <w:t>Back</w:t>
      </w:r>
      <w:r w:rsidR="00C71698">
        <w:t xml:space="preserve"> button </w:t>
      </w:r>
      <w:r w:rsidR="00B018FE">
        <w:t>(</w:t>
      </w:r>
      <w:r w:rsidR="00B15B2A">
        <w:t>highlighted below</w:t>
      </w:r>
      <w:r w:rsidR="00B018FE">
        <w:t xml:space="preserve">) </w:t>
      </w:r>
      <w:r w:rsidR="00C71698">
        <w:t>to make any changes</w:t>
      </w:r>
      <w:r w:rsidR="00037D6A">
        <w:t>, if required</w:t>
      </w:r>
      <w:r w:rsidR="00C71698">
        <w:t xml:space="preserve">. </w:t>
      </w:r>
    </w:p>
    <w:p w14:paraId="61804032" w14:textId="50AECB87" w:rsidR="00C71698" w:rsidRDefault="006F393F" w:rsidP="00A53129">
      <w:r>
        <w:t>Note: a</w:t>
      </w:r>
      <w:r w:rsidR="00C71698">
        <w:t xml:space="preserve">fter you have submitted your application, you will not be able to </w:t>
      </w:r>
      <w:r w:rsidR="008C7745">
        <w:t>change any</w:t>
      </w:r>
      <w:r w:rsidR="004A1796">
        <w:t>thing</w:t>
      </w:r>
      <w:r w:rsidR="008C7745">
        <w:t xml:space="preserve"> </w:t>
      </w:r>
      <w:r w:rsidR="00CE0149">
        <w:t>until</w:t>
      </w:r>
      <w:r w:rsidR="00C71698">
        <w:t xml:space="preserve"> it </w:t>
      </w:r>
      <w:r w:rsidR="00292288">
        <w:t>has</w:t>
      </w:r>
      <w:r w:rsidR="00C71698">
        <w:t xml:space="preserve"> </w:t>
      </w:r>
      <w:r w:rsidR="00790C05">
        <w:t xml:space="preserve">been </w:t>
      </w:r>
      <w:r w:rsidR="00C71698">
        <w:t>reviewed by the Authority.</w:t>
      </w:r>
    </w:p>
    <w:p w14:paraId="752DDC1E" w14:textId="43C24472" w:rsidR="004F7F61" w:rsidRDefault="00A53129" w:rsidP="00A53129">
      <w:r>
        <w:t xml:space="preserve">Click on the </w:t>
      </w:r>
      <w:r w:rsidRPr="00A53129">
        <w:rPr>
          <w:b/>
        </w:rPr>
        <w:t>Submit</w:t>
      </w:r>
      <w:r w:rsidR="00037D6A">
        <w:rPr>
          <w:b/>
        </w:rPr>
        <w:t xml:space="preserve"> application</w:t>
      </w:r>
      <w:r>
        <w:t xml:space="preserve"> button</w:t>
      </w:r>
      <w:r w:rsidR="00B018FE">
        <w:t xml:space="preserve"> (</w:t>
      </w:r>
      <w:r w:rsidR="00B15B2A">
        <w:t>highlighted below</w:t>
      </w:r>
      <w:r w:rsidR="00B018FE">
        <w:t>)</w:t>
      </w:r>
      <w:r>
        <w:t xml:space="preserve">. </w:t>
      </w:r>
    </w:p>
    <w:p w14:paraId="7B6255D1" w14:textId="39A02BA3" w:rsidR="00A53129" w:rsidRDefault="00ED4D41" w:rsidP="00ED4D41">
      <w:pPr>
        <w:ind w:left="-57"/>
      </w:pPr>
      <w:r>
        <w:rPr>
          <w:noProof/>
          <w:lang w:eastAsia="en-AU"/>
        </w:rPr>
        <mc:AlternateContent>
          <mc:Choice Requires="wps">
            <w:drawing>
              <wp:anchor distT="0" distB="0" distL="114300" distR="114300" simplePos="0" relativeHeight="251915264" behindDoc="0" locked="0" layoutInCell="1" allowOverlap="1" wp14:anchorId="59E793FC" wp14:editId="10A4C83C">
                <wp:simplePos x="0" y="0"/>
                <wp:positionH relativeFrom="column">
                  <wp:posOffset>4531360</wp:posOffset>
                </wp:positionH>
                <wp:positionV relativeFrom="paragraph">
                  <wp:posOffset>2132330</wp:posOffset>
                </wp:positionV>
                <wp:extent cx="1013460" cy="251114"/>
                <wp:effectExtent l="12700" t="12700" r="15240" b="15875"/>
                <wp:wrapNone/>
                <wp:docPr id="83" name="Rounded Rectangle 83" descr="Red highlight box around the print application button" title="Red highlight box"/>
                <wp:cNvGraphicFramePr/>
                <a:graphic xmlns:a="http://schemas.openxmlformats.org/drawingml/2006/main">
                  <a:graphicData uri="http://schemas.microsoft.com/office/word/2010/wordprocessingShape">
                    <wps:wsp>
                      <wps:cNvSpPr/>
                      <wps:spPr>
                        <a:xfrm>
                          <a:off x="0" y="0"/>
                          <a:ext cx="1013460" cy="251114"/>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AA8AE" id="Rounded Rectangle 83" o:spid="_x0000_s1026" alt="Title: Red highlight box - Description: Red highlight box around the print application button" style="position:absolute;margin-left:356.8pt;margin-top:167.9pt;width:79.8pt;height:1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" filled="f" strokecolor="red" strokeweight="2pt"/>
            </w:pict>
          </mc:Fallback>
        </mc:AlternateContent>
      </w:r>
      <w:r>
        <w:rPr>
          <w:noProof/>
          <w:lang w:eastAsia="en-AU"/>
        </w:rPr>
        <mc:AlternateContent>
          <mc:Choice Requires="wps">
            <w:drawing>
              <wp:anchor distT="0" distB="0" distL="114300" distR="114300" simplePos="0" relativeHeight="251913216" behindDoc="0" locked="0" layoutInCell="1" allowOverlap="1" wp14:anchorId="3AC1802A" wp14:editId="5D5B5C7A">
                <wp:simplePos x="0" y="0"/>
                <wp:positionH relativeFrom="column">
                  <wp:posOffset>45720</wp:posOffset>
                </wp:positionH>
                <wp:positionV relativeFrom="paragraph">
                  <wp:posOffset>2119630</wp:posOffset>
                </wp:positionV>
                <wp:extent cx="1010920" cy="269240"/>
                <wp:effectExtent l="0" t="0" r="17780" b="16510"/>
                <wp:wrapNone/>
                <wp:docPr id="82" name="Rounded Rectangle 82"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010920" cy="26924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C6405" id="Rounded Rectangle 82" o:spid="_x0000_s1026" alt="Title: Red highlight box - Description: Red highlight box around the submit application button" style="position:absolute;margin-left:3.6pt;margin-top:166.9pt;width:79.6pt;height:21.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" filled="f" strokecolor="red" strokeweight="2pt"/>
            </w:pict>
          </mc:Fallback>
        </mc:AlternateContent>
      </w:r>
      <w:r>
        <w:rPr>
          <w:noProof/>
          <w:lang w:eastAsia="en-AU"/>
        </w:rPr>
        <mc:AlternateContent>
          <mc:Choice Requires="wps">
            <w:drawing>
              <wp:anchor distT="0" distB="0" distL="114300" distR="114300" simplePos="0" relativeHeight="251917312" behindDoc="0" locked="0" layoutInCell="1" allowOverlap="1" wp14:anchorId="5EFD7CD4" wp14:editId="539238A5">
                <wp:simplePos x="0" y="0"/>
                <wp:positionH relativeFrom="column">
                  <wp:posOffset>45720</wp:posOffset>
                </wp:positionH>
                <wp:positionV relativeFrom="paragraph">
                  <wp:posOffset>2825750</wp:posOffset>
                </wp:positionV>
                <wp:extent cx="655320" cy="266700"/>
                <wp:effectExtent l="0" t="0" r="11430" b="19050"/>
                <wp:wrapNone/>
                <wp:docPr id="84" name="Rounded Rectangle 84" descr="Red highlight box around the back button" title="Red highlight box"/>
                <wp:cNvGraphicFramePr/>
                <a:graphic xmlns:a="http://schemas.openxmlformats.org/drawingml/2006/main">
                  <a:graphicData uri="http://schemas.microsoft.com/office/word/2010/wordprocessingShape">
                    <wps:wsp>
                      <wps:cNvSpPr/>
                      <wps:spPr>
                        <a:xfrm>
                          <a:off x="0" y="0"/>
                          <a:ext cx="655320" cy="26670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CF124" id="Rounded Rectangle 84" o:spid="_x0000_s1026" alt="Title: Red highlight box - Description: Red highlight box around the back button" style="position:absolute;margin-left:3.6pt;margin-top:222.5pt;width:51.6pt;height:2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" filled="f" strokecolor="red" strokeweight="2pt"/>
            </w:pict>
          </mc:Fallback>
        </mc:AlternateContent>
      </w:r>
      <w:r w:rsidR="001079B2">
        <w:rPr>
          <w:noProof/>
          <w:lang w:eastAsia="en-AU"/>
        </w:rPr>
        <w:drawing>
          <wp:inline distT="0" distB="0" distL="0" distR="0" wp14:anchorId="447DB270" wp14:editId="2A40D420">
            <wp:extent cx="5558400" cy="3060000"/>
            <wp:effectExtent l="57150" t="57150" r="118745" b="121920"/>
            <wp:docPr id="10" name="Picture 10" descr="Submit application screen, with two tick boxes to select, and 'Submit application' button highlighted. Print application and Back buttons are also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bmit application screen, with two tick boxes to select, and 'Submit application' button highlighted. Print application and Back buttons are also highlighted "/>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584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ACEA115" w14:textId="6459CFB7" w:rsidR="002B0ABE" w:rsidRDefault="008D6B34" w:rsidP="00D76FED">
      <w:r>
        <w:t>When</w:t>
      </w:r>
      <w:r w:rsidR="00F247E8">
        <w:t xml:space="preserve"> you have submitted your application, your </w:t>
      </w:r>
      <w:r w:rsidR="00FA6BCC">
        <w:t>l</w:t>
      </w:r>
      <w:r w:rsidR="00F247E8">
        <w:t xml:space="preserve">anguage teacher and </w:t>
      </w:r>
      <w:r w:rsidR="006B4B6A">
        <w:t xml:space="preserve">school </w:t>
      </w:r>
      <w:r w:rsidR="005A1956">
        <w:t>principal</w:t>
      </w:r>
      <w:r w:rsidR="00F247E8">
        <w:t xml:space="preserve"> </w:t>
      </w:r>
      <w:r w:rsidR="005A1956">
        <w:t xml:space="preserve">will endorse </w:t>
      </w:r>
      <w:r w:rsidR="009C0519">
        <w:t>it</w:t>
      </w:r>
      <w:r w:rsidR="005A1956">
        <w:t xml:space="preserve">. </w:t>
      </w:r>
    </w:p>
    <w:p w14:paraId="703541D1" w14:textId="65DD102E" w:rsidR="008D74EA" w:rsidRDefault="001A2BCF" w:rsidP="00D76FED">
      <w:r>
        <w:t>C</w:t>
      </w:r>
      <w:r w:rsidR="00F247E8">
        <w:t xml:space="preserve">lick on the </w:t>
      </w:r>
      <w:r w:rsidR="00F247E8" w:rsidRPr="00A53129">
        <w:rPr>
          <w:b/>
        </w:rPr>
        <w:t>View</w:t>
      </w:r>
      <w:r w:rsidR="00F247E8">
        <w:t xml:space="preserve"> or </w:t>
      </w:r>
      <w:r w:rsidR="00F247E8" w:rsidRPr="00A53129">
        <w:rPr>
          <w:b/>
        </w:rPr>
        <w:t>Print</w:t>
      </w:r>
      <w:r w:rsidR="00F247E8">
        <w:t xml:space="preserve"> buttons to read or print your application</w:t>
      </w:r>
      <w:r w:rsidR="00B018FE">
        <w:t xml:space="preserve"> (</w:t>
      </w:r>
      <w:r w:rsidR="00664361">
        <w:t xml:space="preserve">both </w:t>
      </w:r>
      <w:r w:rsidR="00B15B2A">
        <w:t>highlighted below</w:t>
      </w:r>
      <w:r w:rsidR="00B018FE">
        <w:t>)</w:t>
      </w:r>
      <w:r w:rsidR="00F247E8">
        <w:t>.</w:t>
      </w:r>
    </w:p>
    <w:p w14:paraId="2431237C" w14:textId="47A306B3" w:rsidR="00697839" w:rsidRPr="002B0ABE" w:rsidRDefault="00067230" w:rsidP="002B0ABE">
      <w:pPr>
        <w:ind w:left="-57"/>
      </w:pPr>
      <w:r>
        <w:rPr>
          <w:noProof/>
          <w:lang w:eastAsia="en-AU"/>
        </w:rPr>
        <mc:AlternateContent>
          <mc:Choice Requires="wps">
            <w:drawing>
              <wp:anchor distT="0" distB="0" distL="114300" distR="114300" simplePos="0" relativeHeight="252009472" behindDoc="0" locked="0" layoutInCell="1" allowOverlap="1" wp14:anchorId="33FC60B4" wp14:editId="2F4DA6AB">
                <wp:simplePos x="0" y="0"/>
                <wp:positionH relativeFrom="column">
                  <wp:posOffset>69054</wp:posOffset>
                </wp:positionH>
                <wp:positionV relativeFrom="paragraph">
                  <wp:posOffset>1295400</wp:posOffset>
                </wp:positionV>
                <wp:extent cx="940435" cy="179070"/>
                <wp:effectExtent l="0" t="0" r="12065" b="11430"/>
                <wp:wrapNone/>
                <wp:docPr id="19" name="Rounded Rectangle 19" descr="Red highlight box around the print application button" title="Red highlight box"/>
                <wp:cNvGraphicFramePr/>
                <a:graphic xmlns:a="http://schemas.openxmlformats.org/drawingml/2006/main">
                  <a:graphicData uri="http://schemas.microsoft.com/office/word/2010/wordprocessingShape">
                    <wps:wsp>
                      <wps:cNvSpPr/>
                      <wps:spPr>
                        <a:xfrm>
                          <a:off x="0" y="0"/>
                          <a:ext cx="940435" cy="179070"/>
                        </a:xfrm>
                        <a:prstGeom prst="roundRect">
                          <a:avLst>
                            <a:gd name="adj" fmla="val 13219"/>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31095" id="Rounded Rectangle 19" o:spid="_x0000_s1026" alt="Title: Red highlight box - Description: Red highlight box around the print application button" style="position:absolute;margin-left:5.45pt;margin-top:102pt;width:74.05pt;height:14.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" filled="f" strokecolor="red" strokeweight="2pt"/>
            </w:pict>
          </mc:Fallback>
        </mc:AlternateContent>
      </w:r>
      <w:r>
        <w:rPr>
          <w:noProof/>
          <w:lang w:eastAsia="en-AU"/>
        </w:rPr>
        <mc:AlternateContent>
          <mc:Choice Requires="wps">
            <w:drawing>
              <wp:anchor distT="0" distB="0" distL="114300" distR="114300" simplePos="0" relativeHeight="251919360" behindDoc="0" locked="0" layoutInCell="1" allowOverlap="1" wp14:anchorId="3B2892EF" wp14:editId="5444E355">
                <wp:simplePos x="0" y="0"/>
                <wp:positionH relativeFrom="column">
                  <wp:posOffset>78105</wp:posOffset>
                </wp:positionH>
                <wp:positionV relativeFrom="paragraph">
                  <wp:posOffset>909320</wp:posOffset>
                </wp:positionV>
                <wp:extent cx="1647825" cy="352425"/>
                <wp:effectExtent l="0" t="0" r="28575" b="28575"/>
                <wp:wrapNone/>
                <wp:docPr id="85" name="Rounded Rectangle 85" descr="Red highlight box around the view application button" title="Red highlight box"/>
                <wp:cNvGraphicFramePr/>
                <a:graphic xmlns:a="http://schemas.openxmlformats.org/drawingml/2006/main">
                  <a:graphicData uri="http://schemas.microsoft.com/office/word/2010/wordprocessingShape">
                    <wps:wsp>
                      <wps:cNvSpPr/>
                      <wps:spPr>
                        <a:xfrm>
                          <a:off x="0" y="0"/>
                          <a:ext cx="1647825" cy="3524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15300" id="Rounded Rectangle 85" o:spid="_x0000_s1026" alt="Title: Red highlight box - Description: Red highlight box around the view application button" style="position:absolute;margin-left:6.15pt;margin-top:71.6pt;width:129.75pt;height:27.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" filled="f" strokecolor="red" strokeweight="2pt"/>
            </w:pict>
          </mc:Fallback>
        </mc:AlternateContent>
      </w:r>
      <w:r w:rsidR="002A4934">
        <w:rPr>
          <w:noProof/>
          <w:lang w:eastAsia="en-AU"/>
        </w:rPr>
        <w:drawing>
          <wp:inline distT="0" distB="0" distL="0" distR="0" wp14:anchorId="6D404C60" wp14:editId="68983E64">
            <wp:extent cx="5284526" cy="1491600"/>
            <wp:effectExtent l="38100" t="38100" r="87630" b="90170"/>
            <wp:docPr id="34" name="Picture 34" descr="Message in the student portal to show language application has been submitted, with View [language] application and Print application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essage in the student portal to show language application has been submitted, with View [language] application and Print application buttons highlighted"/>
                    <pic:cNvPicPr/>
                  </pic:nvPicPr>
                  <pic:blipFill>
                    <a:blip r:embed="rId88"/>
                    <a:stretch>
                      <a:fillRect/>
                    </a:stretch>
                  </pic:blipFill>
                  <pic:spPr>
                    <a:xfrm>
                      <a:off x="0" y="0"/>
                      <a:ext cx="5310463" cy="1498921"/>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r w:rsidR="00697839">
        <w:br w:type="page"/>
      </w:r>
    </w:p>
    <w:p w14:paraId="43044581" w14:textId="6B0D45EE" w:rsidR="002178F2" w:rsidRDefault="002178F2" w:rsidP="00697839">
      <w:pPr>
        <w:pStyle w:val="Heading2"/>
      </w:pPr>
      <w:bookmarkStart w:id="24" w:name="_Toc169780377"/>
      <w:r>
        <w:lastRenderedPageBreak/>
        <w:t>Amend your WACE language application</w:t>
      </w:r>
      <w:bookmarkEnd w:id="24"/>
    </w:p>
    <w:p w14:paraId="3F4067E9" w14:textId="77777777" w:rsidR="00944824" w:rsidRDefault="00FD3776" w:rsidP="00A53129">
      <w:r>
        <w:t xml:space="preserve">The Authority will review your application and supporting documents. </w:t>
      </w:r>
    </w:p>
    <w:p w14:paraId="6C29025F" w14:textId="7DFF2A45" w:rsidR="00A53129" w:rsidRDefault="00FD3776" w:rsidP="00A53129">
      <w:r>
        <w:t xml:space="preserve">If further information or </w:t>
      </w:r>
      <w:r w:rsidR="00207054">
        <w:t>any changes</w:t>
      </w:r>
      <w:r w:rsidR="002178F2">
        <w:t xml:space="preserve"> </w:t>
      </w:r>
      <w:r w:rsidR="004D724A">
        <w:t>are required</w:t>
      </w:r>
      <w:r>
        <w:t xml:space="preserve">, you will receive an </w:t>
      </w:r>
      <w:r w:rsidR="00A53129" w:rsidRPr="005B23AD">
        <w:t xml:space="preserve">email </w:t>
      </w:r>
      <w:r w:rsidR="003D0CFA">
        <w:t xml:space="preserve">advising </w:t>
      </w:r>
      <w:r w:rsidR="00B12DAC">
        <w:t>you to amend your application</w:t>
      </w:r>
      <w:r w:rsidR="00A53129">
        <w:t>.</w:t>
      </w:r>
      <w:r w:rsidR="006B4B6A">
        <w:t xml:space="preserve"> Your school support officer will receive a copy of this email.</w:t>
      </w:r>
    </w:p>
    <w:p w14:paraId="7C4CE1F5" w14:textId="371CDE2D" w:rsidR="001F5482" w:rsidRPr="001F5482" w:rsidRDefault="001F5482" w:rsidP="00A53129">
      <w:r>
        <w:t xml:space="preserve">Click on the </w:t>
      </w:r>
      <w:r w:rsidR="00D22665">
        <w:rPr>
          <w:b/>
        </w:rPr>
        <w:t xml:space="preserve">Amend </w:t>
      </w:r>
      <w:r w:rsidR="009E4088">
        <w:rPr>
          <w:b/>
        </w:rPr>
        <w:t>[</w:t>
      </w:r>
      <w:r w:rsidR="00E12835">
        <w:rPr>
          <w:b/>
        </w:rPr>
        <w:t>l</w:t>
      </w:r>
      <w:r w:rsidR="00D22665">
        <w:rPr>
          <w:b/>
        </w:rPr>
        <w:t>anguage</w:t>
      </w:r>
      <w:r w:rsidR="009E4088">
        <w:rPr>
          <w:b/>
        </w:rPr>
        <w:t>]</w:t>
      </w:r>
      <w:r w:rsidR="00D22665">
        <w:rPr>
          <w:b/>
        </w:rPr>
        <w:t xml:space="preserve"> a</w:t>
      </w:r>
      <w:r w:rsidRPr="00DB12F1">
        <w:rPr>
          <w:b/>
        </w:rPr>
        <w:t>pplication</w:t>
      </w:r>
      <w:r w:rsidR="00DB12F1">
        <w:t xml:space="preserve"> button </w:t>
      </w:r>
      <w:r w:rsidR="00887343">
        <w:t xml:space="preserve">(highlighted below) </w:t>
      </w:r>
      <w:r w:rsidR="00DB12F1">
        <w:t xml:space="preserve">to amend </w:t>
      </w:r>
      <w:r w:rsidR="00DC0F1F">
        <w:t>your application</w:t>
      </w:r>
      <w:r w:rsidR="009E4088">
        <w:t xml:space="preserve"> </w:t>
      </w:r>
      <w:r w:rsidR="00DB12F1">
        <w:t>or provide further information</w:t>
      </w:r>
      <w:r w:rsidR="00DC0F1F">
        <w:t>,</w:t>
      </w:r>
      <w:r w:rsidR="000F492F">
        <w:t xml:space="preserve"> </w:t>
      </w:r>
      <w:r w:rsidR="00207054">
        <w:t>as</w:t>
      </w:r>
      <w:r w:rsidR="000F492F">
        <w:t xml:space="preserve"> required</w:t>
      </w:r>
      <w:r w:rsidR="00DB12F1">
        <w:t>.</w:t>
      </w:r>
    </w:p>
    <w:p w14:paraId="2C856020" w14:textId="77777777" w:rsidR="00F51010" w:rsidRDefault="0012562F" w:rsidP="00D768F8">
      <w:pPr>
        <w:ind w:left="-57"/>
      </w:pPr>
      <w:r>
        <w:rPr>
          <w:noProof/>
          <w:lang w:eastAsia="en-AU"/>
        </w:rPr>
        <mc:AlternateContent>
          <mc:Choice Requires="wps">
            <w:drawing>
              <wp:anchor distT="0" distB="0" distL="114300" distR="114300" simplePos="0" relativeHeight="251925504" behindDoc="0" locked="0" layoutInCell="1" allowOverlap="1" wp14:anchorId="746CC0B4" wp14:editId="1CC91930">
                <wp:simplePos x="0" y="0"/>
                <wp:positionH relativeFrom="column">
                  <wp:posOffset>51758</wp:posOffset>
                </wp:positionH>
                <wp:positionV relativeFrom="paragraph">
                  <wp:posOffset>841303</wp:posOffset>
                </wp:positionV>
                <wp:extent cx="1802674" cy="379562"/>
                <wp:effectExtent l="0" t="0" r="26670" b="20955"/>
                <wp:wrapNone/>
                <wp:docPr id="103" name="Rounded Rectangle 103" descr="Red highlight box around the amend japanese application button" title="Red highlight box"/>
                <wp:cNvGraphicFramePr/>
                <a:graphic xmlns:a="http://schemas.openxmlformats.org/drawingml/2006/main">
                  <a:graphicData uri="http://schemas.microsoft.com/office/word/2010/wordprocessingShape">
                    <wps:wsp>
                      <wps:cNvSpPr/>
                      <wps:spPr>
                        <a:xfrm>
                          <a:off x="0" y="0"/>
                          <a:ext cx="1802674" cy="379562"/>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672D8A" id="Rounded Rectangle 103" o:spid="_x0000_s1026" alt="Title: Red highlight box - Description: Red highlight box around the amend japanese application button" style="position:absolute;margin-left:4.1pt;margin-top:66.25pt;width:141.95pt;height:29.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" filled="f" strokecolor="red" strokeweight="2pt"/>
            </w:pict>
          </mc:Fallback>
        </mc:AlternateContent>
      </w:r>
      <w:r w:rsidR="005670B0">
        <w:rPr>
          <w:noProof/>
          <w:lang w:eastAsia="en-AU"/>
        </w:rPr>
        <w:drawing>
          <wp:inline distT="0" distB="0" distL="0" distR="0" wp14:anchorId="576094F7" wp14:editId="52D938DC">
            <wp:extent cx="5817600" cy="1440000"/>
            <wp:effectExtent l="38100" t="38100" r="88265" b="103505"/>
            <wp:docPr id="1" name="Picture 1" descr="Message in student portal for student to amend application, with Amend [language]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ssage in student portal for student to amend application, with Amend [language] application button highlighted"/>
                    <pic:cNvPicPr/>
                  </pic:nvPicPr>
                  <pic:blipFill>
                    <a:blip r:embed="rId89">
                      <a:extLst>
                        <a:ext uri="{BEBA8EAE-BF5A-486C-A8C5-ECC9F3942E4B}">
                          <a14:imgProps xmlns:a14="http://schemas.microsoft.com/office/drawing/2010/main">
                            <a14:imgLayer r:embed="rId9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17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3C589AA" w14:textId="0BC96282" w:rsidR="002A18F4" w:rsidRDefault="002075D3" w:rsidP="002A18F4">
      <w:pPr>
        <w:rPr>
          <w:noProof/>
        </w:rPr>
      </w:pPr>
      <w:r>
        <w:rPr>
          <w:noProof/>
        </w:rPr>
        <w:t>You will only be able to change the information identified by the reviewer, which will be highlighted in yellow (example shown below).</w:t>
      </w:r>
    </w:p>
    <w:p w14:paraId="645AA2FC" w14:textId="3AFEC68A" w:rsidR="006517A7" w:rsidRDefault="006517A7" w:rsidP="002A18F4">
      <w:r>
        <w:rPr>
          <w:noProof/>
        </w:rPr>
        <w:drawing>
          <wp:inline distT="0" distB="0" distL="0" distR="0" wp14:anchorId="5B13828F" wp14:editId="389BC21F">
            <wp:extent cx="5766352" cy="3722639"/>
            <wp:effectExtent l="38100" t="38100" r="101600" b="87630"/>
            <wp:docPr id="1932581813" name="Picture 1" descr="Section to be amended by student is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81813" name="Picture 1" descr="Section to be amended by student is highlighted in yellow"/>
                    <pic:cNvPicPr/>
                  </pic:nvPicPr>
                  <pic:blipFill>
                    <a:blip r:embed="rId91"/>
                    <a:stretch>
                      <a:fillRect/>
                    </a:stretch>
                  </pic:blipFill>
                  <pic:spPr>
                    <a:xfrm>
                      <a:off x="0" y="0"/>
                      <a:ext cx="5766352" cy="3722639"/>
                    </a:xfrm>
                    <a:prstGeom prst="rect">
                      <a:avLst/>
                    </a:prstGeom>
                    <a:effectLst>
                      <a:outerShdw blurRad="50800" dist="38100" dir="2700000" algn="tl" rotWithShape="0">
                        <a:prstClr val="black">
                          <a:alpha val="40000"/>
                        </a:prstClr>
                      </a:outerShdw>
                    </a:effectLst>
                  </pic:spPr>
                </pic:pic>
              </a:graphicData>
            </a:graphic>
          </wp:inline>
        </w:drawing>
      </w:r>
    </w:p>
    <w:p w14:paraId="72D820AB" w14:textId="6CC29597" w:rsidR="004C2620" w:rsidRDefault="009E4088">
      <w:r>
        <w:t xml:space="preserve">When you have </w:t>
      </w:r>
      <w:r w:rsidR="00BC4E5D">
        <w:t>made the change</w:t>
      </w:r>
      <w:r w:rsidR="006E6C13">
        <w:t>/</w:t>
      </w:r>
      <w:r w:rsidR="00BC4E5D">
        <w:t>s requested by the reviewer</w:t>
      </w:r>
      <w:r w:rsidR="001049B0">
        <w:t xml:space="preserve">, </w:t>
      </w:r>
      <w:r w:rsidR="003637BF">
        <w:t>click on</w:t>
      </w:r>
      <w:r w:rsidR="00DE3D38">
        <w:t xml:space="preserve"> </w:t>
      </w:r>
      <w:r w:rsidR="00DD4C38">
        <w:t xml:space="preserve">the </w:t>
      </w:r>
      <w:r w:rsidR="00DD4C38" w:rsidRPr="00DE3D38">
        <w:rPr>
          <w:b/>
        </w:rPr>
        <w:t>Next</w:t>
      </w:r>
      <w:r w:rsidR="00DD4C38">
        <w:t xml:space="preserve"> button</w:t>
      </w:r>
      <w:r w:rsidR="003637BF">
        <w:t xml:space="preserve"> (highlighted below)</w:t>
      </w:r>
      <w:r w:rsidR="002178F2">
        <w:t xml:space="preserve"> </w:t>
      </w:r>
      <w:r w:rsidR="00B01DFA">
        <w:t xml:space="preserve">to </w:t>
      </w:r>
      <w:r w:rsidR="00B01DFA">
        <w:rPr>
          <w:bCs/>
        </w:rPr>
        <w:t>go to the next section</w:t>
      </w:r>
      <w:r w:rsidR="00B21B3E">
        <w:t xml:space="preserve">. </w:t>
      </w:r>
    </w:p>
    <w:p w14:paraId="2490E7B0" w14:textId="00689483" w:rsidR="004F636B" w:rsidRDefault="003637BF">
      <w:r>
        <w:rPr>
          <w:noProof/>
          <w:lang w:eastAsia="en-AU"/>
        </w:rPr>
        <mc:AlternateContent>
          <mc:Choice Requires="wps">
            <w:drawing>
              <wp:anchor distT="0" distB="0" distL="114300" distR="114300" simplePos="0" relativeHeight="252108800" behindDoc="0" locked="0" layoutInCell="1" allowOverlap="1" wp14:anchorId="3196C462" wp14:editId="2ED82C91">
                <wp:simplePos x="0" y="0"/>
                <wp:positionH relativeFrom="column">
                  <wp:posOffset>4690745</wp:posOffset>
                </wp:positionH>
                <wp:positionV relativeFrom="paragraph">
                  <wp:posOffset>111760</wp:posOffset>
                </wp:positionV>
                <wp:extent cx="586042" cy="223837"/>
                <wp:effectExtent l="0" t="0" r="24130" b="24130"/>
                <wp:wrapNone/>
                <wp:docPr id="108" name="Rounded Rectangle 108" descr="Red highlight box around the next button" title="Red highlight box"/>
                <wp:cNvGraphicFramePr/>
                <a:graphic xmlns:a="http://schemas.openxmlformats.org/drawingml/2006/main">
                  <a:graphicData uri="http://schemas.microsoft.com/office/word/2010/wordprocessingShape">
                    <wps:wsp>
                      <wps:cNvSpPr/>
                      <wps:spPr>
                        <a:xfrm>
                          <a:off x="0" y="0"/>
                          <a:ext cx="586042" cy="22383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BF34BA" id="Rounded Rectangle 108" o:spid="_x0000_s1026" alt="Title: Red highlight box - Description: Red highlight box around the next button" style="position:absolute;margin-left:369.35pt;margin-top:8.8pt;width:46.15pt;height:17.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" filled="f" strokecolor="red" strokeweight="2pt"/>
            </w:pict>
          </mc:Fallback>
        </mc:AlternateContent>
      </w:r>
      <w:r w:rsidR="008062C9">
        <w:rPr>
          <w:noProof/>
          <w:lang w:eastAsia="en-AU"/>
        </w:rPr>
        <w:drawing>
          <wp:inline distT="0" distB="0" distL="0" distR="0" wp14:anchorId="7C9CCE71" wp14:editId="178AAF6A">
            <wp:extent cx="5453380" cy="331558"/>
            <wp:effectExtent l="57150" t="57150" r="109220" b="106680"/>
            <wp:docPr id="100" name="Picture 100" descr="Message that the application will be saved when navigating, with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Message that the application will be saved when navigating, with Next button highlighted"/>
                    <pic:cNvPicPr/>
                  </pic:nvPicPr>
                  <pic:blipFill rotWithShape="1">
                    <a:blip r:embed="rId62">
                      <a:extLst>
                        <a:ext uri="{BEBA8EAE-BF5A-486C-A8C5-ECC9F3942E4B}">
                          <a14:imgProps xmlns:a14="http://schemas.microsoft.com/office/drawing/2010/main">
                            <a14:imgLayer r:embed="rId63">
                              <a14:imgEffect>
                                <a14:sharpenSoften amount="25000"/>
                              </a14:imgEffect>
                            </a14:imgLayer>
                          </a14:imgProps>
                        </a:ext>
                        <a:ext uri="{28A0092B-C50C-407E-A947-70E740481C1C}">
                          <a14:useLocalDpi xmlns:a14="http://schemas.microsoft.com/office/drawing/2010/main" val="0"/>
                        </a:ext>
                      </a:extLst>
                    </a:blip>
                    <a:srcRect l="425" t="34119" r="739" b="17648"/>
                    <a:stretch/>
                  </pic:blipFill>
                  <pic:spPr bwMode="auto">
                    <a:xfrm>
                      <a:off x="0" y="0"/>
                      <a:ext cx="5648913" cy="343446"/>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4F636B">
        <w:br w:type="page"/>
      </w:r>
    </w:p>
    <w:p w14:paraId="35A35C2F" w14:textId="5FD9A04D" w:rsidR="005670B0" w:rsidRDefault="005670B0">
      <w:r>
        <w:lastRenderedPageBreak/>
        <w:t>Tick the check box</w:t>
      </w:r>
      <w:r w:rsidR="00887343">
        <w:t xml:space="preserve">es </w:t>
      </w:r>
      <w:r w:rsidR="000E3B7D">
        <w:t xml:space="preserve">again </w:t>
      </w:r>
      <w:r w:rsidR="00BC4E5D">
        <w:t xml:space="preserve">and </w:t>
      </w:r>
      <w:r w:rsidR="00887343">
        <w:t>c</w:t>
      </w:r>
      <w:r w:rsidR="00DD4C38">
        <w:t xml:space="preserve">lick </w:t>
      </w:r>
      <w:r w:rsidR="009E4088">
        <w:t xml:space="preserve">on the </w:t>
      </w:r>
      <w:r w:rsidR="001049B0" w:rsidRPr="001049B0">
        <w:rPr>
          <w:b/>
        </w:rPr>
        <w:t>Submit</w:t>
      </w:r>
      <w:r w:rsidR="00887343">
        <w:rPr>
          <w:b/>
        </w:rPr>
        <w:t xml:space="preserve"> application</w:t>
      </w:r>
      <w:r w:rsidR="001049B0">
        <w:t xml:space="preserve"> button</w:t>
      </w:r>
      <w:r w:rsidR="00DD4C38">
        <w:t xml:space="preserve"> </w:t>
      </w:r>
      <w:r w:rsidR="0019754D">
        <w:t xml:space="preserve">(highlighted below) </w:t>
      </w:r>
      <w:r w:rsidR="00DD4C38">
        <w:t>to submit your amend</w:t>
      </w:r>
      <w:r w:rsidR="00BC4E5D">
        <w:t>ed application</w:t>
      </w:r>
      <w:r w:rsidR="001049B0">
        <w:t>.</w:t>
      </w:r>
    </w:p>
    <w:p w14:paraId="7F78C11D" w14:textId="61BB0169" w:rsidR="008062C9" w:rsidRDefault="00887343" w:rsidP="00127189">
      <w:pPr>
        <w:ind w:left="-57"/>
      </w:pPr>
      <w:r>
        <w:rPr>
          <w:noProof/>
          <w:lang w:eastAsia="en-AU"/>
        </w:rPr>
        <mc:AlternateContent>
          <mc:Choice Requires="wps">
            <w:drawing>
              <wp:anchor distT="0" distB="0" distL="114300" distR="114300" simplePos="0" relativeHeight="251970560" behindDoc="0" locked="0" layoutInCell="1" allowOverlap="1" wp14:anchorId="019D6AA0" wp14:editId="36FFEDF0">
                <wp:simplePos x="0" y="0"/>
                <wp:positionH relativeFrom="column">
                  <wp:posOffset>19372</wp:posOffset>
                </wp:positionH>
                <wp:positionV relativeFrom="paragraph">
                  <wp:posOffset>2099784</wp:posOffset>
                </wp:positionV>
                <wp:extent cx="1026763" cy="266295"/>
                <wp:effectExtent l="0" t="0" r="21590" b="19685"/>
                <wp:wrapNone/>
                <wp:docPr id="21" name="Rounded Rectangle 21"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026763" cy="26629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310BC" id="Rounded Rectangle 21" o:spid="_x0000_s1026" alt="Title: Red highlight box - Description: Red highlight box around the submit application button" style="position:absolute;margin-left:1.55pt;margin-top:165.35pt;width:80.85pt;height:20.9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" filled="f" strokecolor="red" strokeweight="2pt"/>
            </w:pict>
          </mc:Fallback>
        </mc:AlternateContent>
      </w:r>
      <w:r w:rsidR="005670B0">
        <w:rPr>
          <w:noProof/>
          <w:lang w:eastAsia="en-AU"/>
        </w:rPr>
        <w:drawing>
          <wp:inline distT="0" distB="0" distL="0" distR="0" wp14:anchorId="7D5D88D3" wp14:editId="3DEFB4A2">
            <wp:extent cx="5562000" cy="3060000"/>
            <wp:effectExtent l="38100" t="38100" r="95885" b="102870"/>
            <wp:docPr id="20" name="Picture 20" descr="Submit application screen, with two tick boxes to select, and Submit applic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ubmit application screen, with two tick boxes to select, and Submit application button highlighted"/>
                    <pic:cNvPicPr/>
                  </pic:nvPicPr>
                  <pic:blipFill>
                    <a:blip r:embed="rId86">
                      <a:extLst>
                        <a:ext uri="{BEBA8EAE-BF5A-486C-A8C5-ECC9F3942E4B}">
                          <a14:imgProps xmlns:a14="http://schemas.microsoft.com/office/drawing/2010/main">
                            <a14:imgLayer r:embed="rId8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562000" cy="30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5BBDBA5" w14:textId="1D1FEC51" w:rsidR="008062C9" w:rsidRDefault="008062C9" w:rsidP="00D15F7A">
      <w:pPr>
        <w:spacing w:after="0"/>
        <w:ind w:left="-57"/>
      </w:pPr>
      <w:r>
        <w:t xml:space="preserve">You will see the warning below, reminding you to check that you have provided the required information. If you have done so, click on the </w:t>
      </w:r>
      <w:r w:rsidRPr="008062C9">
        <w:rPr>
          <w:b/>
        </w:rPr>
        <w:t>Submit</w:t>
      </w:r>
      <w:r w:rsidR="00127189">
        <w:rPr>
          <w:b/>
        </w:rPr>
        <w:t xml:space="preserve"> application </w:t>
      </w:r>
      <w:r>
        <w:t>button (highlighted below).</w:t>
      </w:r>
    </w:p>
    <w:p w14:paraId="3841E597" w14:textId="77777777" w:rsidR="008062C9" w:rsidRDefault="008062C9" w:rsidP="00D15F7A">
      <w:pPr>
        <w:spacing w:after="0"/>
        <w:ind w:left="-57"/>
      </w:pPr>
    </w:p>
    <w:p w14:paraId="08F5F185" w14:textId="53920FC8" w:rsidR="009425F1" w:rsidRDefault="008062C9" w:rsidP="00D15F7A">
      <w:pPr>
        <w:spacing w:after="0"/>
        <w:ind w:left="-57"/>
      </w:pPr>
      <w:r>
        <w:t xml:space="preserve">If you need to </w:t>
      </w:r>
      <w:r w:rsidR="004D724A">
        <w:t>make more changes</w:t>
      </w:r>
      <w:r>
        <w:t xml:space="preserve">, click on the </w:t>
      </w:r>
      <w:r w:rsidRPr="008062C9">
        <w:rPr>
          <w:b/>
        </w:rPr>
        <w:t>Close</w:t>
      </w:r>
      <w:r>
        <w:t xml:space="preserve"> button </w:t>
      </w:r>
      <w:r w:rsidR="00127189">
        <w:t>(highlighted below)</w:t>
      </w:r>
      <w:r w:rsidR="00324402">
        <w:t>,</w:t>
      </w:r>
      <w:r w:rsidR="00127189">
        <w:t xml:space="preserve"> </w:t>
      </w:r>
      <w:r>
        <w:t xml:space="preserve">then click on the </w:t>
      </w:r>
      <w:r w:rsidRPr="008062C9">
        <w:rPr>
          <w:b/>
        </w:rPr>
        <w:t>Back</w:t>
      </w:r>
      <w:r>
        <w:t xml:space="preserve"> button to </w:t>
      </w:r>
      <w:r w:rsidR="004D724A">
        <w:t>go</w:t>
      </w:r>
      <w:r>
        <w:t xml:space="preserve"> to </w:t>
      </w:r>
      <w:r w:rsidR="00127189">
        <w:t xml:space="preserve">the section </w:t>
      </w:r>
      <w:r w:rsidR="004D724A">
        <w:t>and</w:t>
      </w:r>
      <w:r>
        <w:t xml:space="preserve"> add further information.</w:t>
      </w:r>
      <w:r w:rsidR="009425F1">
        <w:t xml:space="preserve"> </w:t>
      </w:r>
    </w:p>
    <w:p w14:paraId="023D8DD1" w14:textId="77777777" w:rsidR="009425F1" w:rsidRDefault="009425F1" w:rsidP="00D15F7A">
      <w:pPr>
        <w:spacing w:after="0"/>
        <w:ind w:left="-57"/>
      </w:pPr>
    </w:p>
    <w:p w14:paraId="16A7265D" w14:textId="341B17A5" w:rsidR="008062C9" w:rsidRDefault="00984466" w:rsidP="00127189">
      <w:pPr>
        <w:ind w:left="-57"/>
      </w:pPr>
      <w:r>
        <w:rPr>
          <w:noProof/>
          <w:lang w:eastAsia="en-AU"/>
        </w:rPr>
        <mc:AlternateContent>
          <mc:Choice Requires="wps">
            <w:drawing>
              <wp:anchor distT="0" distB="0" distL="114300" distR="114300" simplePos="0" relativeHeight="252104704" behindDoc="0" locked="0" layoutInCell="1" allowOverlap="1" wp14:anchorId="02736515" wp14:editId="2DE73BAB">
                <wp:simplePos x="0" y="0"/>
                <wp:positionH relativeFrom="column">
                  <wp:posOffset>1933575</wp:posOffset>
                </wp:positionH>
                <wp:positionV relativeFrom="paragraph">
                  <wp:posOffset>1409065</wp:posOffset>
                </wp:positionV>
                <wp:extent cx="1762125" cy="361950"/>
                <wp:effectExtent l="0" t="0" r="28575" b="19050"/>
                <wp:wrapNone/>
                <wp:docPr id="102" name="Rounded Rectangle 102"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762125" cy="36195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790AB" id="Rounded Rectangle 102" o:spid="_x0000_s1026" alt="Title: Red highlight box - Description: Red highlight box around the submit application button" style="position:absolute;margin-left:152.25pt;margin-top:110.95pt;width:138.75pt;height:28.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" filled="f" strokecolor="red" strokeweight="2pt"/>
            </w:pict>
          </mc:Fallback>
        </mc:AlternateContent>
      </w:r>
      <w:r>
        <w:rPr>
          <w:noProof/>
          <w:lang w:eastAsia="en-AU"/>
        </w:rPr>
        <mc:AlternateContent>
          <mc:Choice Requires="wps">
            <w:drawing>
              <wp:anchor distT="0" distB="0" distL="114300" distR="114300" simplePos="0" relativeHeight="252106752" behindDoc="0" locked="0" layoutInCell="1" allowOverlap="1" wp14:anchorId="1913EEEE" wp14:editId="0E66ECFC">
                <wp:simplePos x="0" y="0"/>
                <wp:positionH relativeFrom="column">
                  <wp:posOffset>119063</wp:posOffset>
                </wp:positionH>
                <wp:positionV relativeFrom="paragraph">
                  <wp:posOffset>1413827</wp:posOffset>
                </wp:positionV>
                <wp:extent cx="1757045" cy="357187"/>
                <wp:effectExtent l="0" t="0" r="14605" b="24130"/>
                <wp:wrapNone/>
                <wp:docPr id="106" name="Rounded Rectangle 106" descr="Red highlight box around the submit application button" title="Red highlight box"/>
                <wp:cNvGraphicFramePr/>
                <a:graphic xmlns:a="http://schemas.openxmlformats.org/drawingml/2006/main">
                  <a:graphicData uri="http://schemas.microsoft.com/office/word/2010/wordprocessingShape">
                    <wps:wsp>
                      <wps:cNvSpPr/>
                      <wps:spPr>
                        <a:xfrm>
                          <a:off x="0" y="0"/>
                          <a:ext cx="1757045" cy="35718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0EA4E" id="Rounded Rectangle 106" o:spid="_x0000_s1026" alt="Title: Red highlight box - Description: Red highlight box around the submit application button" style="position:absolute;margin-left:9.4pt;margin-top:111.3pt;width:138.35pt;height:28.1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" filled="f" strokecolor="red" strokeweight="2pt"/>
            </w:pict>
          </mc:Fallback>
        </mc:AlternateContent>
      </w:r>
      <w:r w:rsidR="008062C9">
        <w:rPr>
          <w:noProof/>
          <w:lang w:eastAsia="en-AU"/>
        </w:rPr>
        <w:drawing>
          <wp:inline distT="0" distB="0" distL="0" distR="0" wp14:anchorId="1F912805" wp14:editId="05F37DAE">
            <wp:extent cx="3801600" cy="1800000"/>
            <wp:effectExtent l="38100" t="38100" r="104140" b="86360"/>
            <wp:docPr id="101" name="Picture 101" descr="Warning to student to make sure all informaton has been provided before resubmitt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Warning to student to make sure all informaton has been provided before resubmitting application."/>
                    <pic:cNvPicPr/>
                  </pic:nvPicPr>
                  <pic:blipFill>
                    <a:blip r:embed="rId92">
                      <a:extLst>
                        <a:ext uri="{28A0092B-C50C-407E-A947-70E740481C1C}">
                          <a14:useLocalDpi xmlns:a14="http://schemas.microsoft.com/office/drawing/2010/main" val="0"/>
                        </a:ext>
                      </a:extLst>
                    </a:blip>
                    <a:stretch>
                      <a:fillRect/>
                    </a:stretch>
                  </pic:blipFill>
                  <pic:spPr>
                    <a:xfrm>
                      <a:off x="0" y="0"/>
                      <a:ext cx="3801600" cy="1800000"/>
                    </a:xfrm>
                    <a:prstGeom prst="rect">
                      <a:avLst/>
                    </a:prstGeom>
                    <a:effectLst>
                      <a:outerShdw blurRad="50800" dist="38100" dir="2700000" algn="tl" rotWithShape="0">
                        <a:schemeClr val="bg1">
                          <a:lumMod val="75000"/>
                          <a:alpha val="40000"/>
                        </a:schemeClr>
                      </a:outerShdw>
                    </a:effectLst>
                  </pic:spPr>
                </pic:pic>
              </a:graphicData>
            </a:graphic>
          </wp:inline>
        </w:drawing>
      </w:r>
    </w:p>
    <w:p w14:paraId="5E31F561" w14:textId="35EAC62D" w:rsidR="008062C9" w:rsidRDefault="008062C9" w:rsidP="00D15F7A">
      <w:pPr>
        <w:spacing w:after="0"/>
        <w:ind w:left="-57"/>
      </w:pPr>
      <w:r>
        <w:t>When you have added the required information, repeat the steps above to submit your amended application.</w:t>
      </w:r>
    </w:p>
    <w:p w14:paraId="57145A47" w14:textId="3D51A020" w:rsidR="00EF2E88" w:rsidRPr="00D15F7A" w:rsidRDefault="00EF2E88" w:rsidP="00D15F7A">
      <w:pPr>
        <w:spacing w:after="0"/>
        <w:ind w:left="-57"/>
        <w:rPr>
          <w:sz w:val="2"/>
        </w:rPr>
      </w:pPr>
      <w:r>
        <w:br w:type="page"/>
      </w:r>
    </w:p>
    <w:bookmarkStart w:id="25" w:name="_Toc169780378"/>
    <w:p w14:paraId="42D84284" w14:textId="4D6CB503" w:rsidR="00644342" w:rsidRDefault="00E877F2" w:rsidP="00462649">
      <w:pPr>
        <w:pStyle w:val="Heading1"/>
      </w:pPr>
      <w:r>
        <w:rPr>
          <w:noProof/>
          <w:lang w:eastAsia="en-AU"/>
        </w:rPr>
        <w:lastRenderedPageBreak/>
        <mc:AlternateContent>
          <mc:Choice Requires="wps">
            <w:drawing>
              <wp:anchor distT="0" distB="0" distL="114300" distR="114300" simplePos="0" relativeHeight="252044288" behindDoc="1" locked="0" layoutInCell="1" allowOverlap="1" wp14:anchorId="641894A3" wp14:editId="6DCEC875">
                <wp:simplePos x="0" y="0"/>
                <wp:positionH relativeFrom="column">
                  <wp:posOffset>-911860</wp:posOffset>
                </wp:positionH>
                <wp:positionV relativeFrom="paragraph">
                  <wp:posOffset>-444865</wp:posOffset>
                </wp:positionV>
                <wp:extent cx="7592060" cy="0"/>
                <wp:effectExtent l="0" t="0" r="27940" b="19050"/>
                <wp:wrapNone/>
                <wp:docPr id="53" name="Straight Connector 53"/>
                <wp:cNvGraphicFramePr/>
                <a:graphic xmlns:a="http://schemas.openxmlformats.org/drawingml/2006/main">
                  <a:graphicData uri="http://schemas.microsoft.com/office/word/2010/wordprocessingShape">
                    <wps:wsp>
                      <wps:cNvCnPr/>
                      <wps:spPr>
                        <a:xfrm>
                          <a:off x="0" y="0"/>
                          <a:ext cx="7592060" cy="0"/>
                        </a:xfrm>
                        <a:prstGeom prst="line">
                          <a:avLst/>
                        </a:prstGeom>
                        <a:ln w="6350">
                          <a:solidFill>
                            <a:schemeClr val="bg1">
                              <a:lumMod val="85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E6FDB8" id="Straight Connector 53" o:spid="_x0000_s1026" style="position:absolute;z-index:-251272192;visibility:visible;mso-wrap-style:square;mso-wrap-distance-left:9pt;mso-wrap-distance-top:0;mso-wrap-distance-right:9pt;mso-wrap-distance-bottom:0;mso-position-horizontal:absolute;mso-position-horizontal-relative:text;mso-position-vertical:absolute;mso-position-vertical-relative:text" from="-71.8pt,-35.05pt" to="526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" strokecolor="#d8d8d8 [2732]" strokeweight=".5pt"/>
            </w:pict>
          </mc:Fallback>
        </mc:AlternateContent>
      </w:r>
      <w:r>
        <w:rPr>
          <w:noProof/>
          <w:lang w:eastAsia="en-AU"/>
        </w:rPr>
        <w:drawing>
          <wp:anchor distT="0" distB="0" distL="114300" distR="114300" simplePos="0" relativeHeight="252045312" behindDoc="1" locked="0" layoutInCell="1" allowOverlap="1" wp14:anchorId="1CBDEF50" wp14:editId="7C4B4EBB">
            <wp:simplePos x="0" y="0"/>
            <wp:positionH relativeFrom="column">
              <wp:posOffset>5656580</wp:posOffset>
            </wp:positionH>
            <wp:positionV relativeFrom="paragraph">
              <wp:posOffset>-683895</wp:posOffset>
            </wp:positionV>
            <wp:extent cx="615600" cy="612000"/>
            <wp:effectExtent l="0" t="0" r="0" b="0"/>
            <wp:wrapNone/>
            <wp:docPr id="58" name="Picture 58" descr="Step 5 coloured star with smiley face" title="Navigation_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tep 5 coloured star with smiley face" title="Navigation_graphic"/>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615600" cy="612000"/>
                    </a:xfrm>
                    <a:prstGeom prst="rect">
                      <a:avLst/>
                    </a:prstGeom>
                  </pic:spPr>
                </pic:pic>
              </a:graphicData>
            </a:graphic>
            <wp14:sizeRelH relativeFrom="margin">
              <wp14:pctWidth>0</wp14:pctWidth>
            </wp14:sizeRelH>
            <wp14:sizeRelV relativeFrom="margin">
              <wp14:pctHeight>0</wp14:pctHeight>
            </wp14:sizeRelV>
          </wp:anchor>
        </w:drawing>
      </w:r>
      <w:r w:rsidR="00644342">
        <w:t xml:space="preserve">Step 5: Check the student portal for your </w:t>
      </w:r>
      <w:r w:rsidR="00346D2D">
        <w:t xml:space="preserve">WACE </w:t>
      </w:r>
      <w:r w:rsidR="00666D18">
        <w:t>language</w:t>
      </w:r>
      <w:r w:rsidR="00D2769B">
        <w:t xml:space="preserve"> </w:t>
      </w:r>
      <w:r w:rsidR="00E44B7E">
        <w:t>application</w:t>
      </w:r>
      <w:r w:rsidR="007C0ACC">
        <w:t xml:space="preserve"> status</w:t>
      </w:r>
      <w:bookmarkEnd w:id="25"/>
    </w:p>
    <w:p w14:paraId="7D7C8AEE" w14:textId="2319C85D" w:rsidR="006220D7" w:rsidRDefault="00BC4E5D">
      <w:r>
        <w:t>You can c</w:t>
      </w:r>
      <w:r w:rsidR="00644342">
        <w:t>heck the student portal for</w:t>
      </w:r>
      <w:r w:rsidR="00AD69DE">
        <w:t xml:space="preserve"> </w:t>
      </w:r>
      <w:r w:rsidR="00644342">
        <w:t xml:space="preserve">your </w:t>
      </w:r>
      <w:r w:rsidR="00D2769B">
        <w:t xml:space="preserve">WACE </w:t>
      </w:r>
      <w:r w:rsidR="00666D18">
        <w:t>language</w:t>
      </w:r>
      <w:r w:rsidR="00D2769B">
        <w:t xml:space="preserve"> </w:t>
      </w:r>
      <w:r w:rsidR="00E44B7E">
        <w:t>application</w:t>
      </w:r>
      <w:r w:rsidR="007C0ACC" w:rsidRPr="007C0ACC">
        <w:t xml:space="preserve"> </w:t>
      </w:r>
      <w:r w:rsidR="007C0ACC">
        <w:t>status</w:t>
      </w:r>
      <w:r w:rsidR="00644342">
        <w:t xml:space="preserve">. The status will </w:t>
      </w:r>
      <w:r w:rsidR="00BE237C">
        <w:t>show as</w:t>
      </w:r>
      <w:r w:rsidR="00D2769B">
        <w:t xml:space="preserve"> </w:t>
      </w:r>
      <w:r w:rsidR="00644342" w:rsidRPr="00644342">
        <w:rPr>
          <w:b/>
        </w:rPr>
        <w:t>In progress</w:t>
      </w:r>
      <w:r w:rsidR="0080662C">
        <w:rPr>
          <w:b/>
        </w:rPr>
        <w:t xml:space="preserve"> </w:t>
      </w:r>
      <w:r w:rsidR="0080662C" w:rsidRPr="0080662C">
        <w:t>(</w:t>
      </w:r>
      <w:r w:rsidR="00B15B2A">
        <w:t>highlighted below</w:t>
      </w:r>
      <w:r w:rsidR="0080662C" w:rsidRPr="0080662C">
        <w:t>)</w:t>
      </w:r>
      <w:r w:rsidR="00B21B3E">
        <w:t xml:space="preserve"> </w:t>
      </w:r>
      <w:r w:rsidR="000444A7">
        <w:t>while your application</w:t>
      </w:r>
      <w:r w:rsidR="00E82324">
        <w:t xml:space="preserve"> is being processed</w:t>
      </w:r>
      <w:r w:rsidR="00F51010">
        <w:t>.</w:t>
      </w:r>
    </w:p>
    <w:p w14:paraId="2DEAC985" w14:textId="08A95821" w:rsidR="00DB12F1" w:rsidRDefault="00BC4E5D" w:rsidP="007362FD">
      <w:pPr>
        <w:ind w:left="-57"/>
      </w:pPr>
      <w:r>
        <w:rPr>
          <w:noProof/>
          <w:lang w:eastAsia="en-AU"/>
        </w:rPr>
        <mc:AlternateContent>
          <mc:Choice Requires="wps">
            <w:drawing>
              <wp:anchor distT="0" distB="0" distL="114300" distR="114300" simplePos="0" relativeHeight="251927552" behindDoc="0" locked="0" layoutInCell="1" allowOverlap="1" wp14:anchorId="0E489A6D" wp14:editId="10DB0FDB">
                <wp:simplePos x="0" y="0"/>
                <wp:positionH relativeFrom="column">
                  <wp:posOffset>1758950</wp:posOffset>
                </wp:positionH>
                <wp:positionV relativeFrom="paragraph">
                  <wp:posOffset>1001560</wp:posOffset>
                </wp:positionV>
                <wp:extent cx="1438275" cy="352425"/>
                <wp:effectExtent l="0" t="0" r="28575" b="28575"/>
                <wp:wrapNone/>
                <wp:docPr id="104" name="Rounded Rectangle 104" descr="Red highlight box around Your application is in progress" title="Red highlight box"/>
                <wp:cNvGraphicFramePr/>
                <a:graphic xmlns:a="http://schemas.openxmlformats.org/drawingml/2006/main">
                  <a:graphicData uri="http://schemas.microsoft.com/office/word/2010/wordprocessingShape">
                    <wps:wsp>
                      <wps:cNvSpPr/>
                      <wps:spPr>
                        <a:xfrm>
                          <a:off x="0" y="0"/>
                          <a:ext cx="1438275" cy="352425"/>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804D8" id="Rounded Rectangle 104" o:spid="_x0000_s1026" alt="Title: Red highlight box - Description: Red highlight box around Your application is in progress" style="position:absolute;margin-left:138.5pt;margin-top:78.85pt;width:113.25pt;height:27.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" filled="f" strokecolor="red" strokeweight="2pt"/>
            </w:pict>
          </mc:Fallback>
        </mc:AlternateContent>
      </w:r>
      <w:r>
        <w:rPr>
          <w:noProof/>
          <w:lang w:eastAsia="en-AU"/>
        </w:rPr>
        <w:drawing>
          <wp:inline distT="0" distB="0" distL="0" distR="0" wp14:anchorId="776B54CE" wp14:editId="2344195D">
            <wp:extent cx="5662986" cy="1612538"/>
            <wp:effectExtent l="38100" t="38100" r="90170" b="102235"/>
            <wp:docPr id="228" name="Picture 228" descr="Message in student portal showing status of application, with Your application is in progres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Message in student portal showing status of application, with Your application is in progress highlighted"/>
                    <pic:cNvPicPr/>
                  </pic:nvPicPr>
                  <pic:blipFill>
                    <a:blip r:embed="rId94"/>
                    <a:stretch>
                      <a:fillRect/>
                    </a:stretch>
                  </pic:blipFill>
                  <pic:spPr>
                    <a:xfrm>
                      <a:off x="0" y="0"/>
                      <a:ext cx="5676695" cy="161644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341ACF0" w14:textId="2912DEAD" w:rsidR="00F51010" w:rsidRDefault="004D724A" w:rsidP="00BE237C">
      <w:r>
        <w:t>When your application has been</w:t>
      </w:r>
      <w:r w:rsidR="00F51010">
        <w:t xml:space="preserve"> </w:t>
      </w:r>
      <w:r>
        <w:t>finalised</w:t>
      </w:r>
      <w:r w:rsidR="00090327">
        <w:t xml:space="preserve">, </w:t>
      </w:r>
      <w:r w:rsidR="00AD69DE">
        <w:t>you will see</w:t>
      </w:r>
      <w:r w:rsidR="00F51010">
        <w:t xml:space="preserve"> which WACE language course (</w:t>
      </w:r>
      <w:r w:rsidR="007C0ACC">
        <w:t>S</w:t>
      </w:r>
      <w:r w:rsidR="00F51010">
        <w:t xml:space="preserve">econd </w:t>
      </w:r>
      <w:r w:rsidR="007C0ACC">
        <w:t>L</w:t>
      </w:r>
      <w:r w:rsidR="00F51010">
        <w:t xml:space="preserve">anguage, </w:t>
      </w:r>
      <w:r w:rsidR="007C0ACC">
        <w:t>B</w:t>
      </w:r>
      <w:r w:rsidR="00F51010">
        <w:t xml:space="preserve">ackground </w:t>
      </w:r>
      <w:r w:rsidR="007C0ACC">
        <w:t>L</w:t>
      </w:r>
      <w:r w:rsidR="00F51010">
        <w:t xml:space="preserve">anguage or </w:t>
      </w:r>
      <w:r w:rsidR="007C0ACC">
        <w:t>F</w:t>
      </w:r>
      <w:r w:rsidR="00F51010">
        <w:t xml:space="preserve">irst </w:t>
      </w:r>
      <w:r w:rsidR="007C0ACC">
        <w:t>L</w:t>
      </w:r>
      <w:r w:rsidR="00F51010">
        <w:t>anguage) you are permitted to enrol</w:t>
      </w:r>
      <w:r>
        <w:t xml:space="preserve"> in</w:t>
      </w:r>
      <w:r w:rsidR="00F51010">
        <w:t xml:space="preserve"> (</w:t>
      </w:r>
      <w:r w:rsidR="006E6C13">
        <w:t xml:space="preserve">examples </w:t>
      </w:r>
      <w:r w:rsidR="00B15B2A">
        <w:t>highlighted below</w:t>
      </w:r>
      <w:r w:rsidR="00F51010">
        <w:t xml:space="preserve">). </w:t>
      </w:r>
    </w:p>
    <w:p w14:paraId="4340C29D" w14:textId="7F6B40F6" w:rsidR="00621698" w:rsidRDefault="00A42EFA" w:rsidP="00621698">
      <w:pPr>
        <w:ind w:left="-57"/>
      </w:pPr>
      <w:r>
        <w:rPr>
          <w:noProof/>
          <w:lang w:eastAsia="en-AU"/>
        </w:rPr>
        <mc:AlternateContent>
          <mc:Choice Requires="wps">
            <w:drawing>
              <wp:anchor distT="0" distB="0" distL="114300" distR="114300" simplePos="0" relativeHeight="251929600" behindDoc="0" locked="0" layoutInCell="1" allowOverlap="1" wp14:anchorId="6E20604C" wp14:editId="279549CD">
                <wp:simplePos x="0" y="0"/>
                <wp:positionH relativeFrom="column">
                  <wp:posOffset>23751</wp:posOffset>
                </wp:positionH>
                <wp:positionV relativeFrom="paragraph">
                  <wp:posOffset>390311</wp:posOffset>
                </wp:positionV>
                <wp:extent cx="2422566" cy="166977"/>
                <wp:effectExtent l="0" t="0" r="15875" b="24130"/>
                <wp:wrapNone/>
                <wp:docPr id="105" name="Rounded Rectangle 105" descr="Red highlight box around permitted to enrol in the German: Second Language course" title="Red highlight box"/>
                <wp:cNvGraphicFramePr/>
                <a:graphic xmlns:a="http://schemas.openxmlformats.org/drawingml/2006/main">
                  <a:graphicData uri="http://schemas.microsoft.com/office/word/2010/wordprocessingShape">
                    <wps:wsp>
                      <wps:cNvSpPr/>
                      <wps:spPr>
                        <a:xfrm>
                          <a:off x="0" y="0"/>
                          <a:ext cx="2422566" cy="166977"/>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E48FE" id="Rounded Rectangle 105" o:spid="_x0000_s1026" alt="Title: Red highlight box - Description: Red highlight box around permitted to enrol in the German: Second Language course" style="position:absolute;margin-left:1.85pt;margin-top:30.75pt;width:190.75pt;height:13.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" filled="f" strokecolor="red" strokeweight="2pt"/>
            </w:pict>
          </mc:Fallback>
        </mc:AlternateContent>
      </w:r>
      <w:r w:rsidR="00FB45CA">
        <w:rPr>
          <w:noProof/>
          <w:lang w:eastAsia="en-AU"/>
        </w:rPr>
        <w:drawing>
          <wp:inline distT="0" distB="0" distL="0" distR="0" wp14:anchorId="0D19F5F0" wp14:editId="4642D8F7">
            <wp:extent cx="5684280" cy="935676"/>
            <wp:effectExtent l="38100" t="38100" r="88265" b="93345"/>
            <wp:docPr id="47" name="Picture 47" descr="Message in the student portal to show language enrolment determination. Permitted to enrol in the German: Second Language cours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essage in the student portal to show language enrolment determination. Permitted to enrol in the German: Second Language course is highlighted"/>
                    <pic:cNvPicPr/>
                  </pic:nvPicPr>
                  <pic:blipFill rotWithShape="1">
                    <a:blip r:embed="rId95"/>
                    <a:srcRect l="781" t="34942" r="1446" b="4581"/>
                    <a:stretch/>
                  </pic:blipFill>
                  <pic:spPr bwMode="auto">
                    <a:xfrm>
                      <a:off x="0" y="0"/>
                      <a:ext cx="5803434" cy="95529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DF60B07" w14:textId="7362474B" w:rsidR="00621698" w:rsidRDefault="00F60BE4" w:rsidP="00A044E0">
      <w:pPr>
        <w:ind w:left="-57"/>
      </w:pPr>
      <w:r>
        <w:rPr>
          <w:noProof/>
          <w:lang w:eastAsia="en-AU"/>
        </w:rPr>
        <mc:AlternateContent>
          <mc:Choice Requires="wps">
            <w:drawing>
              <wp:anchor distT="0" distB="0" distL="114300" distR="114300" simplePos="0" relativeHeight="251978752" behindDoc="0" locked="0" layoutInCell="1" allowOverlap="1" wp14:anchorId="73E7E3B4" wp14:editId="4EB377C1">
                <wp:simplePos x="0" y="0"/>
                <wp:positionH relativeFrom="margin">
                  <wp:posOffset>47500</wp:posOffset>
                </wp:positionH>
                <wp:positionV relativeFrom="paragraph">
                  <wp:posOffset>382394</wp:posOffset>
                </wp:positionV>
                <wp:extent cx="2481943" cy="178130"/>
                <wp:effectExtent l="0" t="0" r="13970" b="12700"/>
                <wp:wrapNone/>
                <wp:docPr id="41" name="Rounded Rectangle 41" descr="Red highlight box around permitted to enrol in the German: Background Language course" title="Red highlight box"/>
                <wp:cNvGraphicFramePr/>
                <a:graphic xmlns:a="http://schemas.openxmlformats.org/drawingml/2006/main">
                  <a:graphicData uri="http://schemas.microsoft.com/office/word/2010/wordprocessingShape">
                    <wps:wsp>
                      <wps:cNvSpPr/>
                      <wps:spPr>
                        <a:xfrm>
                          <a:off x="0" y="0"/>
                          <a:ext cx="2481943" cy="178130"/>
                        </a:xfrm>
                        <a:prstGeom prst="roundRect">
                          <a:avLst>
                            <a:gd name="adj" fmla="val 13219"/>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2736B" id="Rounded Rectangle 41" o:spid="_x0000_s1026" alt="Title: Red highlight box - Description: Red highlight box around permitted to enrol in the German: Background Language course" style="position:absolute;margin-left:3.75pt;margin-top:30.1pt;width:195.45pt;height:14.0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" filled="f" strokecolor="red" strokeweight="2pt">
                <w10:wrap anchorx="margin"/>
              </v:roundrect>
            </w:pict>
          </mc:Fallback>
        </mc:AlternateContent>
      </w:r>
      <w:r w:rsidR="0081111D">
        <w:rPr>
          <w:noProof/>
          <w:lang w:eastAsia="en-AU"/>
        </w:rPr>
        <w:drawing>
          <wp:inline distT="0" distB="0" distL="0" distR="0" wp14:anchorId="74D7B089" wp14:editId="1799732F">
            <wp:extent cx="5677010" cy="923802"/>
            <wp:effectExtent l="38100" t="38100" r="95250" b="86360"/>
            <wp:docPr id="26" name="Picture 26" descr="Message in the student portal to show language enrolment determination. Permitted to enrol in the Punjabi: Background Language cours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ssage in the student portal to show language enrolment determination. Permitted to enrol in the Punjabi: Background Language course is highlighted"/>
                    <pic:cNvPicPr/>
                  </pic:nvPicPr>
                  <pic:blipFill rotWithShape="1">
                    <a:blip r:embed="rId96"/>
                    <a:srcRect t="38937"/>
                    <a:stretch/>
                  </pic:blipFill>
                  <pic:spPr bwMode="auto">
                    <a:xfrm>
                      <a:off x="0" y="0"/>
                      <a:ext cx="5755080" cy="936506"/>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215A499C" w14:textId="0304C3A6" w:rsidR="00621698" w:rsidRDefault="0044449E">
      <w:r>
        <w:t>You will receive with an automated email to your personal email address or a</w:t>
      </w:r>
      <w:r w:rsidR="003F4EAE" w:rsidRPr="008D01D6">
        <w:t xml:space="preserve"> notification letter</w:t>
      </w:r>
      <w:r w:rsidR="00AD4D4C">
        <w:t xml:space="preserve"> </w:t>
      </w:r>
      <w:r w:rsidR="003F4EAE" w:rsidRPr="008D01D6">
        <w:t xml:space="preserve">to the email address </w:t>
      </w:r>
      <w:r w:rsidR="003F4EAE">
        <w:t xml:space="preserve">that you </w:t>
      </w:r>
      <w:r w:rsidR="003F4EAE" w:rsidRPr="008D01D6">
        <w:t xml:space="preserve">provided in </w:t>
      </w:r>
      <w:r w:rsidR="003F4EAE">
        <w:t>your</w:t>
      </w:r>
      <w:r w:rsidR="003F4EAE" w:rsidRPr="008D01D6">
        <w:t xml:space="preserve"> </w:t>
      </w:r>
      <w:r w:rsidRPr="00DA747C">
        <w:rPr>
          <w:i/>
          <w:iCs/>
        </w:rPr>
        <w:t>P</w:t>
      </w:r>
      <w:r w:rsidR="003F4EAE" w:rsidRPr="00DA747C">
        <w:rPr>
          <w:i/>
          <w:iCs/>
        </w:rPr>
        <w:t>arent/</w:t>
      </w:r>
      <w:r w:rsidRPr="00DA747C">
        <w:rPr>
          <w:i/>
          <w:iCs/>
        </w:rPr>
        <w:t>G</w:t>
      </w:r>
      <w:r w:rsidR="003F4EAE" w:rsidRPr="00DA747C">
        <w:rPr>
          <w:i/>
          <w:iCs/>
        </w:rPr>
        <w:t xml:space="preserve">uardian </w:t>
      </w:r>
      <w:r w:rsidRPr="00DA747C">
        <w:rPr>
          <w:i/>
          <w:iCs/>
        </w:rPr>
        <w:t>A</w:t>
      </w:r>
      <w:r w:rsidR="003F4EAE" w:rsidRPr="00DA747C">
        <w:rPr>
          <w:i/>
          <w:iCs/>
        </w:rPr>
        <w:t>cknowledgement</w:t>
      </w:r>
      <w:r w:rsidR="003F4EAE" w:rsidRPr="008D01D6">
        <w:t xml:space="preserve"> form, </w:t>
      </w:r>
      <w:r>
        <w:t>that</w:t>
      </w:r>
      <w:r w:rsidRPr="008D01D6">
        <w:t xml:space="preserve"> </w:t>
      </w:r>
      <w:r w:rsidR="003F4EAE" w:rsidRPr="008D01D6">
        <w:t>was uploaded with your application</w:t>
      </w:r>
      <w:r w:rsidR="003F4EAE">
        <w:t>.</w:t>
      </w:r>
      <w:r w:rsidR="003F4EAE" w:rsidRPr="008D01D6">
        <w:t xml:space="preserve"> </w:t>
      </w:r>
      <w:r w:rsidRPr="008D01D6">
        <w:t xml:space="preserve">Please read the letter, so that you are aware of your </w:t>
      </w:r>
      <w:r>
        <w:t xml:space="preserve">language </w:t>
      </w:r>
      <w:r w:rsidRPr="008D01D6">
        <w:t>enrolment options</w:t>
      </w:r>
      <w:r>
        <w:rPr>
          <w:rFonts w:ascii="inherit" w:eastAsia="Times New Roman" w:hAnsi="inherit" w:cs="Times New Roman"/>
          <w:color w:val="495057"/>
          <w:sz w:val="24"/>
          <w:szCs w:val="24"/>
          <w:shd w:val="clear" w:color="auto" w:fill="FFFFFF"/>
          <w:lang w:eastAsia="en-AU"/>
        </w:rPr>
        <w:t>.</w:t>
      </w:r>
      <w:r w:rsidR="00A606AB">
        <w:rPr>
          <w:rFonts w:ascii="inherit" w:eastAsia="Times New Roman" w:hAnsi="inherit" w:cs="Times New Roman"/>
          <w:color w:val="495057"/>
          <w:sz w:val="24"/>
          <w:szCs w:val="24"/>
          <w:shd w:val="clear" w:color="auto" w:fill="FFFFFF"/>
          <w:lang w:eastAsia="en-AU"/>
        </w:rPr>
        <w:t xml:space="preserve"> </w:t>
      </w:r>
      <w:r w:rsidR="003F4EAE">
        <w:t>P</w:t>
      </w:r>
      <w:r w:rsidR="003F4EAE" w:rsidRPr="008D01D6">
        <w:t xml:space="preserve">lease check </w:t>
      </w:r>
      <w:r>
        <w:t>the</w:t>
      </w:r>
      <w:r w:rsidRPr="008D01D6">
        <w:t xml:space="preserve"> </w:t>
      </w:r>
      <w:r w:rsidR="003F4EAE">
        <w:t>j</w:t>
      </w:r>
      <w:r w:rsidR="003F4EAE" w:rsidRPr="008D01D6">
        <w:t>unk/</w:t>
      </w:r>
      <w:r w:rsidR="003F4EAE">
        <w:t>s</w:t>
      </w:r>
      <w:r w:rsidR="003F4EAE" w:rsidRPr="008D01D6">
        <w:t xml:space="preserve">pam folder if the email is not received within 24 hours. </w:t>
      </w:r>
      <w:r w:rsidR="00621698">
        <w:br w:type="page"/>
      </w:r>
    </w:p>
    <w:p w14:paraId="1FC6B77F" w14:textId="698E77D4" w:rsidR="00621698" w:rsidRDefault="00621698" w:rsidP="000B15B4">
      <w:pPr>
        <w:pStyle w:val="Heading1"/>
        <w:spacing w:after="160"/>
      </w:pPr>
      <w:bookmarkStart w:id="26" w:name="_Toc89428821"/>
      <w:bookmarkStart w:id="27" w:name="_Toc169780379"/>
      <w:r>
        <w:lastRenderedPageBreak/>
        <w:t>Appeal process</w:t>
      </w:r>
      <w:bookmarkEnd w:id="26"/>
      <w:bookmarkEnd w:id="27"/>
    </w:p>
    <w:p w14:paraId="18C9A913" w14:textId="0B67D677" w:rsidR="00B20537" w:rsidRPr="00871EA9" w:rsidRDefault="00621698" w:rsidP="000B15B4">
      <w:pPr>
        <w:spacing w:after="160"/>
        <w:rPr>
          <w:color w:val="FF0000"/>
        </w:rPr>
      </w:pPr>
      <w:r>
        <w:t xml:space="preserve">If the Authority </w:t>
      </w:r>
      <w:r w:rsidR="00492954">
        <w:t>determin</w:t>
      </w:r>
      <w:r w:rsidR="00ED3900">
        <w:t>e</w:t>
      </w:r>
      <w:r w:rsidR="00492954">
        <w:t xml:space="preserve">s </w:t>
      </w:r>
      <w:r>
        <w:t xml:space="preserve">that you do not meet the enrolment criteria for a course and are therefore not permitted to enrol in a Second or Background Language course, this will be shown in the student portal. </w:t>
      </w:r>
    </w:p>
    <w:p w14:paraId="5E935F6D" w14:textId="2930166D" w:rsidR="00621698" w:rsidRDefault="00621698" w:rsidP="000B15B4">
      <w:pPr>
        <w:spacing w:after="160"/>
      </w:pPr>
      <w:r>
        <w:t xml:space="preserve">If you </w:t>
      </w:r>
      <w:r w:rsidR="00FC48CB">
        <w:t xml:space="preserve">have </w:t>
      </w:r>
      <w:bookmarkStart w:id="28" w:name="_Hlk132713005"/>
      <w:r w:rsidR="00492954">
        <w:t xml:space="preserve">additional information </w:t>
      </w:r>
      <w:r>
        <w:t xml:space="preserve">that </w:t>
      </w:r>
      <w:r w:rsidR="00FC48CB">
        <w:t xml:space="preserve">shows that </w:t>
      </w:r>
      <w:r>
        <w:t>you do meet the enrolment criteria</w:t>
      </w:r>
      <w:r w:rsidR="00FC48CB">
        <w:t xml:space="preserve"> for the Second or Background Language course</w:t>
      </w:r>
      <w:r>
        <w:t xml:space="preserve">, you can lodge an appeal with the Authority. </w:t>
      </w:r>
    </w:p>
    <w:p w14:paraId="56C0CB76" w14:textId="77777777" w:rsidR="00621698" w:rsidRPr="005A0F9F" w:rsidRDefault="00621698" w:rsidP="000B15B4">
      <w:pPr>
        <w:spacing w:after="160"/>
      </w:pPr>
      <w:r>
        <w:t xml:space="preserve">You must do this within two weeks of receiving your WACE language course enrolment notification </w:t>
      </w:r>
      <w:r w:rsidRPr="005A0F9F">
        <w:t>in the student portal.</w:t>
      </w:r>
    </w:p>
    <w:p w14:paraId="33AFD4B6" w14:textId="1F48773C" w:rsidR="00A978E1" w:rsidRPr="005A0F9F" w:rsidRDefault="00A978E1" w:rsidP="000B15B4">
      <w:pPr>
        <w:pStyle w:val="ListParagraph"/>
        <w:spacing w:after="160"/>
        <w:ind w:left="0"/>
        <w:rPr>
          <w:lang w:eastAsia="en-AU"/>
        </w:rPr>
      </w:pPr>
      <w:r w:rsidRPr="005A0F9F">
        <w:rPr>
          <w:lang w:eastAsia="en-AU"/>
        </w:rPr>
        <w:t xml:space="preserve">The Language </w:t>
      </w:r>
      <w:r w:rsidR="0058329B">
        <w:rPr>
          <w:lang w:eastAsia="en-AU"/>
        </w:rPr>
        <w:t>p</w:t>
      </w:r>
      <w:r w:rsidRPr="005A0F9F">
        <w:rPr>
          <w:lang w:eastAsia="en-AU"/>
        </w:rPr>
        <w:t>athway for each student is determined as follows:</w:t>
      </w:r>
    </w:p>
    <w:p w14:paraId="7B80205B" w14:textId="77777777" w:rsidR="00A978E1" w:rsidRPr="005A0F9F" w:rsidRDefault="00A978E1" w:rsidP="000B15B4">
      <w:pPr>
        <w:spacing w:after="160"/>
        <w:rPr>
          <w:lang w:eastAsia="en-AU"/>
        </w:rPr>
      </w:pPr>
      <w:r w:rsidRPr="005A0F9F">
        <w:rPr>
          <w:lang w:eastAsia="en-AU"/>
        </w:rPr>
        <w:t xml:space="preserve">Second language – a student will be considered for the second language pathway if the information provided in the </w:t>
      </w:r>
      <w:r w:rsidRPr="005A0F9F">
        <w:rPr>
          <w:i/>
          <w:iCs/>
          <w:lang w:eastAsia="en-AU"/>
        </w:rPr>
        <w:t>Language Application</w:t>
      </w:r>
      <w:r w:rsidRPr="005A0F9F">
        <w:rPr>
          <w:lang w:eastAsia="en-AU"/>
        </w:rPr>
        <w:t xml:space="preserve"> satisfies all three criteria for the Second language pathway</w:t>
      </w:r>
    </w:p>
    <w:p w14:paraId="7D6645E1" w14:textId="4ADF3688" w:rsidR="00A978E1" w:rsidRPr="000B5F00" w:rsidRDefault="00A978E1" w:rsidP="000B15B4">
      <w:pPr>
        <w:spacing w:after="160"/>
        <w:rPr>
          <w:lang w:eastAsia="en-AU"/>
        </w:rPr>
      </w:pPr>
      <w:r w:rsidRPr="000B5F00">
        <w:rPr>
          <w:lang w:eastAsia="en-AU"/>
        </w:rPr>
        <w:t xml:space="preserve">Background language </w:t>
      </w:r>
      <w:r w:rsidR="0058329B">
        <w:rPr>
          <w:lang w:eastAsia="en-AU"/>
        </w:rPr>
        <w:t xml:space="preserve">– </w:t>
      </w:r>
      <w:r w:rsidRPr="000B5F00">
        <w:rPr>
          <w:lang w:eastAsia="en-AU"/>
        </w:rPr>
        <w:t xml:space="preserve">a student will be considered for the background language pathway if the information in the </w:t>
      </w:r>
      <w:r w:rsidRPr="00655825">
        <w:rPr>
          <w:i/>
          <w:iCs/>
          <w:lang w:eastAsia="en-AU"/>
        </w:rPr>
        <w:t>Language Application</w:t>
      </w:r>
      <w:r w:rsidRPr="000B5F00">
        <w:rPr>
          <w:lang w:eastAsia="en-AU"/>
        </w:rPr>
        <w:t xml:space="preserve"> satisfies at least one criterion for the Background language pathway</w:t>
      </w:r>
    </w:p>
    <w:p w14:paraId="5793CEA2" w14:textId="47673621" w:rsidR="00A978E1" w:rsidRPr="00C51928" w:rsidRDefault="00A978E1" w:rsidP="000B15B4">
      <w:pPr>
        <w:spacing w:after="160"/>
        <w:rPr>
          <w:rFonts w:ascii="Helvetica" w:hAnsi="Helvetica"/>
          <w:color w:val="00B050"/>
          <w:lang w:eastAsia="en-AU"/>
        </w:rPr>
      </w:pPr>
      <w:r w:rsidRPr="000B5F00">
        <w:rPr>
          <w:lang w:eastAsia="en-AU"/>
        </w:rPr>
        <w:t xml:space="preserve">First language </w:t>
      </w:r>
      <w:r w:rsidR="0058329B">
        <w:rPr>
          <w:lang w:eastAsia="en-AU"/>
        </w:rPr>
        <w:t xml:space="preserve">– </w:t>
      </w:r>
      <w:r w:rsidRPr="000B5F00">
        <w:rPr>
          <w:lang w:eastAsia="en-AU"/>
        </w:rPr>
        <w:t xml:space="preserve">a student will be considered for the first language pathway if the information in the </w:t>
      </w:r>
      <w:r w:rsidRPr="00655825">
        <w:rPr>
          <w:i/>
          <w:iCs/>
          <w:lang w:eastAsia="en-AU"/>
        </w:rPr>
        <w:t>Language Application</w:t>
      </w:r>
      <w:r w:rsidRPr="000B5F00">
        <w:rPr>
          <w:lang w:eastAsia="en-AU"/>
        </w:rPr>
        <w:t xml:space="preserve"> satisfies, in addition to the Use of the language for communication outside the language classroom criterion, at least one other criterion of the First language pathway.</w:t>
      </w:r>
      <w:r w:rsidRPr="00C51928">
        <w:rPr>
          <w:rFonts w:ascii="Helvetica" w:hAnsi="Helvetica"/>
          <w:color w:val="00B050"/>
          <w:lang w:eastAsia="en-AU"/>
        </w:rPr>
        <w:t xml:space="preserve"> </w:t>
      </w:r>
    </w:p>
    <w:p w14:paraId="3D4A592A" w14:textId="0F552722" w:rsidR="00621698" w:rsidRDefault="00716FFA" w:rsidP="000B15B4">
      <w:pPr>
        <w:spacing w:after="160"/>
      </w:pPr>
      <w:r>
        <w:t xml:space="preserve">To request an appeal, download and complete the </w:t>
      </w:r>
      <w:hyperlink r:id="rId97" w:history="1">
        <w:r w:rsidRPr="00995CE1">
          <w:rPr>
            <w:rStyle w:val="Hyperlink"/>
            <w:i/>
            <w:iCs/>
          </w:rPr>
          <w:t>Application form for appeal against languages enrolment determination</w:t>
        </w:r>
      </w:hyperlink>
      <w:r>
        <w:t>, which you can find on the Applications and Order forms page of the Authority Website.</w:t>
      </w:r>
    </w:p>
    <w:p w14:paraId="274A0962" w14:textId="51CE57F6" w:rsidR="00621698" w:rsidRDefault="00846908" w:rsidP="000B15B4">
      <w:pPr>
        <w:spacing w:after="160"/>
      </w:pPr>
      <w:r>
        <w:t>T</w:t>
      </w:r>
      <w:r w:rsidR="00621698">
        <w:t xml:space="preserve">o show that you meet the enrolment criteria, you will need to provide additional </w:t>
      </w:r>
      <w:r w:rsidR="00492954">
        <w:t>info</w:t>
      </w:r>
      <w:r w:rsidR="0054241C">
        <w:t>rmation</w:t>
      </w:r>
      <w:r w:rsidR="00492954">
        <w:t xml:space="preserve"> </w:t>
      </w:r>
      <w:r>
        <w:t>with your</w:t>
      </w:r>
      <w:r w:rsidR="00FC48CB">
        <w:t xml:space="preserve"> </w:t>
      </w:r>
      <w:r w:rsidR="0054241C" w:rsidRPr="00E45B8C">
        <w:rPr>
          <w:i/>
          <w:iCs/>
        </w:rPr>
        <w:t>A</w:t>
      </w:r>
      <w:r w:rsidR="00FC48CB" w:rsidRPr="00E45B8C">
        <w:rPr>
          <w:i/>
          <w:iCs/>
        </w:rPr>
        <w:t>ppeal</w:t>
      </w:r>
      <w:r w:rsidRPr="00E45B8C">
        <w:rPr>
          <w:i/>
          <w:iCs/>
        </w:rPr>
        <w:t xml:space="preserve"> </w:t>
      </w:r>
      <w:r w:rsidR="0054241C" w:rsidRPr="00E45B8C">
        <w:rPr>
          <w:i/>
          <w:iCs/>
        </w:rPr>
        <w:t>A</w:t>
      </w:r>
      <w:r w:rsidRPr="00E45B8C">
        <w:rPr>
          <w:i/>
          <w:iCs/>
        </w:rPr>
        <w:t>pplication</w:t>
      </w:r>
      <w:r w:rsidR="00FC48CB">
        <w:t xml:space="preserve"> form</w:t>
      </w:r>
      <w:r w:rsidR="00621698">
        <w:t xml:space="preserve">. </w:t>
      </w:r>
    </w:p>
    <w:p w14:paraId="21909B8F" w14:textId="7EF0B228" w:rsidR="004D724A" w:rsidRDefault="006B4B6A" w:rsidP="000B15B4">
      <w:pPr>
        <w:spacing w:after="160"/>
        <w:rPr>
          <w:lang w:val="en-US" w:eastAsia="en-AU"/>
        </w:rPr>
      </w:pPr>
      <w:r>
        <w:t>You should e</w:t>
      </w:r>
      <w:r w:rsidR="00846908">
        <w:t xml:space="preserve">mail your completed </w:t>
      </w:r>
      <w:r w:rsidR="0054241C" w:rsidRPr="00E45B8C">
        <w:rPr>
          <w:i/>
          <w:iCs/>
        </w:rPr>
        <w:t>A</w:t>
      </w:r>
      <w:r w:rsidR="00FC48CB" w:rsidRPr="00E45B8C">
        <w:rPr>
          <w:i/>
          <w:iCs/>
        </w:rPr>
        <w:t xml:space="preserve">ppeal </w:t>
      </w:r>
      <w:r w:rsidR="0054241C" w:rsidRPr="00E45B8C">
        <w:rPr>
          <w:i/>
          <w:iCs/>
        </w:rPr>
        <w:t>A</w:t>
      </w:r>
      <w:r w:rsidR="00846908" w:rsidRPr="00E45B8C">
        <w:rPr>
          <w:i/>
          <w:iCs/>
        </w:rPr>
        <w:t>pplication</w:t>
      </w:r>
      <w:r w:rsidR="00846908">
        <w:t xml:space="preserve"> form </w:t>
      </w:r>
      <w:r w:rsidR="0054241C">
        <w:t xml:space="preserve">and additional information </w:t>
      </w:r>
      <w:r w:rsidR="00846908">
        <w:t xml:space="preserve">to </w:t>
      </w:r>
      <w:hyperlink r:id="rId98" w:history="1">
        <w:r w:rsidR="00846908">
          <w:rPr>
            <w:rStyle w:val="Hyperlink"/>
            <w:lang w:val="en-US" w:eastAsia="en-AU"/>
          </w:rPr>
          <w:t>languagesenrolment@scsa.wa.edu.au</w:t>
        </w:r>
      </w:hyperlink>
      <w:r w:rsidR="00846908">
        <w:rPr>
          <w:lang w:val="en-US" w:eastAsia="en-AU"/>
        </w:rPr>
        <w:t>.</w:t>
      </w:r>
    </w:p>
    <w:p w14:paraId="39919270" w14:textId="2995FD47" w:rsidR="00621698" w:rsidRPr="00E65B86" w:rsidRDefault="00621698" w:rsidP="000B15B4">
      <w:pPr>
        <w:spacing w:after="160"/>
      </w:pPr>
      <w:r>
        <w:t xml:space="preserve">Note: you can only lodge one appeal for each </w:t>
      </w:r>
      <w:r w:rsidR="0054241C" w:rsidRPr="00655825">
        <w:rPr>
          <w:i/>
          <w:iCs/>
        </w:rPr>
        <w:t>L</w:t>
      </w:r>
      <w:r w:rsidRPr="00655825">
        <w:rPr>
          <w:i/>
          <w:iCs/>
        </w:rPr>
        <w:t xml:space="preserve">anguage </w:t>
      </w:r>
      <w:r w:rsidR="0054241C" w:rsidRPr="00655825">
        <w:rPr>
          <w:i/>
          <w:iCs/>
        </w:rPr>
        <w:t>A</w:t>
      </w:r>
      <w:r w:rsidRPr="00655825">
        <w:rPr>
          <w:i/>
          <w:iCs/>
        </w:rPr>
        <w:t>pplication</w:t>
      </w:r>
      <w:r>
        <w:t xml:space="preserve"> you submit.</w:t>
      </w:r>
    </w:p>
    <w:p w14:paraId="20ABA4BC" w14:textId="7D2CD41F" w:rsidR="00621698" w:rsidRDefault="00621698" w:rsidP="000B15B4">
      <w:pPr>
        <w:spacing w:after="160"/>
      </w:pPr>
      <w:r w:rsidRPr="00E564FB">
        <w:t xml:space="preserve">The </w:t>
      </w:r>
      <w:r>
        <w:t xml:space="preserve">Languages Enrolment Determinations </w:t>
      </w:r>
      <w:r w:rsidRPr="00E564FB">
        <w:t>Appeal</w:t>
      </w:r>
      <w:r>
        <w:t>s</w:t>
      </w:r>
      <w:r w:rsidRPr="00E564FB">
        <w:t xml:space="preserve"> </w:t>
      </w:r>
      <w:r>
        <w:t>Committee</w:t>
      </w:r>
      <w:r w:rsidRPr="00E564FB">
        <w:t xml:space="preserve"> will </w:t>
      </w:r>
      <w:r>
        <w:t>review</w:t>
      </w:r>
      <w:r w:rsidRPr="00E564FB">
        <w:t xml:space="preserve"> your </w:t>
      </w:r>
      <w:r>
        <w:t xml:space="preserve">appeal </w:t>
      </w:r>
      <w:r w:rsidRPr="00E564FB">
        <w:t xml:space="preserve">application </w:t>
      </w:r>
      <w:r w:rsidR="00FC48CB">
        <w:t xml:space="preserve">form </w:t>
      </w:r>
      <w:r w:rsidRPr="00E564FB">
        <w:t xml:space="preserve">and additional </w:t>
      </w:r>
      <w:r w:rsidR="00ED3900">
        <w:t>information</w:t>
      </w:r>
      <w:r w:rsidRPr="00E564FB">
        <w:t xml:space="preserve">. </w:t>
      </w:r>
    </w:p>
    <w:p w14:paraId="29F1DB69" w14:textId="51FC7950" w:rsidR="00621698" w:rsidRDefault="00621698" w:rsidP="004D1EA7">
      <w:pPr>
        <w:spacing w:after="160"/>
      </w:pPr>
      <w:r w:rsidRPr="00E564FB">
        <w:t xml:space="preserve">After the appeal is completed, the Authority will notify </w:t>
      </w:r>
      <w:r>
        <w:t>you</w:t>
      </w:r>
      <w:r w:rsidR="000F78E8">
        <w:t xml:space="preserve"> and </w:t>
      </w:r>
      <w:r>
        <w:t>your parent</w:t>
      </w:r>
      <w:r w:rsidR="004D724A">
        <w:t>/</w:t>
      </w:r>
      <w:r>
        <w:t>s</w:t>
      </w:r>
      <w:r w:rsidR="004D724A">
        <w:t xml:space="preserve"> or guardian/s</w:t>
      </w:r>
      <w:r>
        <w:t xml:space="preserve"> </w:t>
      </w:r>
      <w:r w:rsidRPr="00E564FB">
        <w:t xml:space="preserve">by email, </w:t>
      </w:r>
      <w:r w:rsidR="00ED3900">
        <w:t>of</w:t>
      </w:r>
      <w:r w:rsidR="00ED3900" w:rsidRPr="00E564FB">
        <w:t xml:space="preserve"> </w:t>
      </w:r>
      <w:r w:rsidRPr="00E564FB">
        <w:t xml:space="preserve">the outcome of the appeal. </w:t>
      </w:r>
    </w:p>
    <w:p w14:paraId="264262E9" w14:textId="0FDEAAA3" w:rsidR="00B87ADC" w:rsidRDefault="00621698" w:rsidP="000B15B4">
      <w:pPr>
        <w:spacing w:after="160"/>
      </w:pPr>
      <w:r>
        <w:t>At this point, you should contact your school to discuss your study options.</w:t>
      </w:r>
      <w:r w:rsidRPr="00DA7631">
        <w:t xml:space="preserve"> </w:t>
      </w:r>
      <w:bookmarkEnd w:id="28"/>
      <w:r w:rsidR="001A26CC">
        <w:br w:type="page"/>
      </w:r>
    </w:p>
    <w:p w14:paraId="0696846D" w14:textId="77777777" w:rsidR="00AD34B0" w:rsidRDefault="00AD34B0" w:rsidP="00F77B4E">
      <w:pPr>
        <w:sectPr w:rsidR="00AD34B0" w:rsidSect="00422E14">
          <w:headerReference w:type="default" r:id="rId99"/>
          <w:footerReference w:type="default" r:id="rId100"/>
          <w:pgSz w:w="11906" w:h="16838"/>
          <w:pgMar w:top="1440" w:right="1440" w:bottom="1134" w:left="1440" w:header="709" w:footer="567" w:gutter="0"/>
          <w:pgNumType w:start="3"/>
          <w:cols w:space="708"/>
          <w:docGrid w:linePitch="360"/>
        </w:sectPr>
      </w:pPr>
    </w:p>
    <w:p w14:paraId="13FCE64F" w14:textId="77777777" w:rsidR="006E1000" w:rsidRPr="006E1000" w:rsidRDefault="006E1000" w:rsidP="006E1000"/>
    <w:p w14:paraId="187C4C29" w14:textId="77777777" w:rsidR="006E1000" w:rsidRPr="006E1000" w:rsidRDefault="006E1000" w:rsidP="006E1000"/>
    <w:p w14:paraId="42CD8C1A" w14:textId="6D033AA0" w:rsidR="006E1000" w:rsidRDefault="006E1000" w:rsidP="006E1000"/>
    <w:p w14:paraId="79E7D3D9" w14:textId="40AE5EB1" w:rsidR="004A1796" w:rsidRPr="00340F48" w:rsidRDefault="007D5757" w:rsidP="00F77B4E">
      <w:r>
        <w:rPr>
          <w:noProof/>
          <w:lang w:eastAsia="en-AU"/>
        </w:rPr>
        <w:drawing>
          <wp:anchor distT="0" distB="0" distL="114300" distR="114300" simplePos="0" relativeHeight="251982848" behindDoc="0" locked="0" layoutInCell="1" allowOverlap="1" wp14:anchorId="7E239AE9" wp14:editId="6F150248">
            <wp:simplePos x="0" y="0"/>
            <wp:positionH relativeFrom="column">
              <wp:posOffset>-863410</wp:posOffset>
            </wp:positionH>
            <wp:positionV relativeFrom="paragraph">
              <wp:posOffset>-695960</wp:posOffset>
            </wp:positionV>
            <wp:extent cx="7364676" cy="10414660"/>
            <wp:effectExtent l="0" t="0" r="8255" b="5715"/>
            <wp:wrapNone/>
            <wp:docPr id="6" name="Picture 6" descr="Green tessellated triangular design"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CE_guides4.jpg"/>
                    <pic:cNvPicPr/>
                  </pic:nvPicPr>
                  <pic:blipFill>
                    <a:blip r:embed="rId101">
                      <a:extLst>
                        <a:ext uri="{28A0092B-C50C-407E-A947-70E740481C1C}">
                          <a14:useLocalDpi xmlns:a14="http://schemas.microsoft.com/office/drawing/2010/main" val="0"/>
                        </a:ext>
                      </a:extLst>
                    </a:blip>
                    <a:stretch>
                      <a:fillRect/>
                    </a:stretch>
                  </pic:blipFill>
                  <pic:spPr>
                    <a:xfrm>
                      <a:off x="0" y="0"/>
                      <a:ext cx="7364676" cy="10414660"/>
                    </a:xfrm>
                    <a:prstGeom prst="rect">
                      <a:avLst/>
                    </a:prstGeom>
                  </pic:spPr>
                </pic:pic>
              </a:graphicData>
            </a:graphic>
            <wp14:sizeRelH relativeFrom="margin">
              <wp14:pctWidth>0</wp14:pctWidth>
            </wp14:sizeRelH>
            <wp14:sizeRelV relativeFrom="margin">
              <wp14:pctHeight>0</wp14:pctHeight>
            </wp14:sizeRelV>
          </wp:anchor>
        </w:drawing>
      </w:r>
    </w:p>
    <w:sectPr w:rsidR="004A1796" w:rsidRPr="00340F48" w:rsidSect="007D5757">
      <w:footerReference w:type="default" r:id="rId10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16377A" w14:textId="77777777" w:rsidR="00D70009" w:rsidRDefault="00D70009" w:rsidP="00630BCE">
      <w:r>
        <w:separator/>
      </w:r>
    </w:p>
  </w:endnote>
  <w:endnote w:type="continuationSeparator" w:id="0">
    <w:p w14:paraId="6762502E" w14:textId="77777777" w:rsidR="00D70009" w:rsidRDefault="00D70009"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C1D16" w14:textId="63DAB21F" w:rsidR="00F77C42" w:rsidRDefault="00F77C42" w:rsidP="00A875D5">
    <w:pPr>
      <w:pStyle w:val="Footer"/>
    </w:pPr>
    <w:r>
      <w:rPr>
        <w:rFonts w:ascii="Calibri" w:eastAsia="Times New Roman" w:hAnsi="Calibri" w:cs="Calibri"/>
        <w:sz w:val="18"/>
        <w:szCs w:val="16"/>
      </w:rPr>
      <w:t>Student portal | Student guide for applications for WACE language courses</w:t>
    </w:r>
    <w:r>
      <w:rPr>
        <w:rFonts w:ascii="Calibri" w:eastAsia="Times New Roman" w:hAnsi="Calibri" w:cs="Calibri"/>
        <w:sz w:val="18"/>
        <w:szCs w:val="16"/>
      </w:rPr>
      <w:ptab w:relativeTo="margin" w:alignment="right" w:leader="none"/>
    </w:r>
    <w:r w:rsidRPr="005C6844">
      <w:rPr>
        <w:rFonts w:ascii="Calibri" w:eastAsia="Times New Roman" w:hAnsi="Calibri" w:cs="Calibri"/>
        <w:sz w:val="18"/>
        <w:szCs w:val="16"/>
      </w:rPr>
      <w:fldChar w:fldCharType="begin"/>
    </w:r>
    <w:r w:rsidRPr="005C6844">
      <w:rPr>
        <w:rFonts w:ascii="Calibri" w:eastAsia="Times New Roman" w:hAnsi="Calibri" w:cs="Calibri"/>
        <w:sz w:val="18"/>
        <w:szCs w:val="16"/>
      </w:rPr>
      <w:instrText xml:space="preserve"> PAGE   \* MERGEFORMAT </w:instrText>
    </w:r>
    <w:r w:rsidRPr="005C6844">
      <w:rPr>
        <w:rFonts w:ascii="Calibri" w:eastAsia="Times New Roman" w:hAnsi="Calibri" w:cs="Calibri"/>
        <w:sz w:val="18"/>
        <w:szCs w:val="16"/>
      </w:rPr>
      <w:fldChar w:fldCharType="separate"/>
    </w:r>
    <w:r w:rsidR="005E47EB">
      <w:rPr>
        <w:rFonts w:ascii="Calibri" w:eastAsia="Times New Roman" w:hAnsi="Calibri" w:cs="Calibri"/>
        <w:noProof/>
        <w:sz w:val="18"/>
        <w:szCs w:val="16"/>
      </w:rPr>
      <w:t>1</w:t>
    </w:r>
    <w:r w:rsidRPr="005C6844">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6709E" w14:textId="0DE510C8" w:rsidR="00F77C42" w:rsidRPr="0074375B" w:rsidRDefault="00F77C42" w:rsidP="007437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6EDDA" w14:textId="2ECA3181" w:rsidR="00F77C42" w:rsidRDefault="00F77C42" w:rsidP="00A875D5">
    <w:pPr>
      <w:pStyle w:val="Footer"/>
    </w:pPr>
    <w:r>
      <w:rPr>
        <w:rFonts w:ascii="Calibri" w:eastAsia="Times New Roman" w:hAnsi="Calibri" w:cs="Calibri"/>
        <w:sz w:val="18"/>
        <w:szCs w:val="16"/>
      </w:rPr>
      <w:t>Student portal | Student guide for applications for WACE language courses</w:t>
    </w:r>
    <w:r>
      <w:rPr>
        <w:rFonts w:ascii="Calibri" w:eastAsia="Times New Roman" w:hAnsi="Calibri" w:cs="Calibri"/>
        <w:sz w:val="18"/>
        <w:szCs w:val="16"/>
      </w:rPr>
      <w:ptab w:relativeTo="margin" w:alignment="right" w:leader="none"/>
    </w:r>
    <w:r w:rsidRPr="005C6844">
      <w:rPr>
        <w:rFonts w:ascii="Calibri" w:eastAsia="Times New Roman" w:hAnsi="Calibri" w:cs="Calibri"/>
        <w:sz w:val="18"/>
        <w:szCs w:val="16"/>
      </w:rPr>
      <w:fldChar w:fldCharType="begin"/>
    </w:r>
    <w:r w:rsidRPr="005C6844">
      <w:rPr>
        <w:rFonts w:ascii="Calibri" w:eastAsia="Times New Roman" w:hAnsi="Calibri" w:cs="Calibri"/>
        <w:sz w:val="18"/>
        <w:szCs w:val="16"/>
      </w:rPr>
      <w:instrText xml:space="preserve"> PAGE   \* MERGEFORMAT </w:instrText>
    </w:r>
    <w:r w:rsidRPr="005C6844">
      <w:rPr>
        <w:rFonts w:ascii="Calibri" w:eastAsia="Times New Roman" w:hAnsi="Calibri" w:cs="Calibri"/>
        <w:sz w:val="18"/>
        <w:szCs w:val="16"/>
      </w:rPr>
      <w:fldChar w:fldCharType="separate"/>
    </w:r>
    <w:r w:rsidR="005E47EB">
      <w:rPr>
        <w:rFonts w:ascii="Calibri" w:eastAsia="Times New Roman" w:hAnsi="Calibri" w:cs="Calibri"/>
        <w:noProof/>
        <w:sz w:val="18"/>
        <w:szCs w:val="16"/>
      </w:rPr>
      <w:t>17</w:t>
    </w:r>
    <w:r w:rsidRPr="005C6844">
      <w:rPr>
        <w:rFonts w:ascii="Calibri" w:eastAsia="Times New Roman" w:hAnsi="Calibri" w:cs="Calibri"/>
        <w:noProof/>
        <w:sz w:val="18"/>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EB938" w14:textId="6238AF50" w:rsidR="00F77C42" w:rsidRPr="007D5757" w:rsidRDefault="00F77C42" w:rsidP="007D57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93915" w14:textId="77777777" w:rsidR="00D70009" w:rsidRDefault="00D70009" w:rsidP="00630BCE">
      <w:r>
        <w:separator/>
      </w:r>
    </w:p>
  </w:footnote>
  <w:footnote w:type="continuationSeparator" w:id="0">
    <w:p w14:paraId="030073A2" w14:textId="77777777" w:rsidR="00D70009" w:rsidRDefault="00D70009"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D661A" w14:textId="77777777" w:rsidR="00F77C42" w:rsidRDefault="00F77C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EFEB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3CA2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BA02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E2DC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CCFFD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3D649D"/>
    <w:multiLevelType w:val="hybridMultilevel"/>
    <w:tmpl w:val="5FC0B930"/>
    <w:lvl w:ilvl="0" w:tplc="0C090001">
      <w:start w:val="1"/>
      <w:numFmt w:val="bullet"/>
      <w:lvlText w:val=""/>
      <w:lvlJc w:val="left"/>
      <w:pPr>
        <w:ind w:left="717" w:hanging="360"/>
      </w:pPr>
      <w:rPr>
        <w:rFonts w:ascii="Symbol" w:hAnsi="Symbol" w:hint="default"/>
      </w:rPr>
    </w:lvl>
    <w:lvl w:ilvl="1" w:tplc="0C090001">
      <w:start w:val="1"/>
      <w:numFmt w:val="bullet"/>
      <w:lvlText w:val=""/>
      <w:lvlJc w:val="left"/>
      <w:pPr>
        <w:ind w:left="1437" w:hanging="360"/>
      </w:pPr>
      <w:rPr>
        <w:rFonts w:ascii="Symbol" w:hAnsi="Symbol"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077C6036"/>
    <w:multiLevelType w:val="hybridMultilevel"/>
    <w:tmpl w:val="9B28BF8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14"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405BBD"/>
    <w:multiLevelType w:val="hybridMultilevel"/>
    <w:tmpl w:val="69567508"/>
    <w:lvl w:ilvl="0" w:tplc="3BE87BC0">
      <w:start w:val="1"/>
      <w:numFmt w:val="bullet"/>
      <w:lvlText w:val=""/>
      <w:lvlJc w:val="left"/>
      <w:pPr>
        <w:ind w:left="717" w:hanging="360"/>
      </w:pPr>
      <w:rPr>
        <w:rFonts w:ascii="Wingdings" w:hAnsi="Wingdings" w:hint="default"/>
      </w:rPr>
    </w:lvl>
    <w:lvl w:ilvl="1" w:tplc="0C090001">
      <w:start w:val="1"/>
      <w:numFmt w:val="bullet"/>
      <w:lvlText w:val=""/>
      <w:lvlJc w:val="left"/>
      <w:pPr>
        <w:ind w:left="1437" w:hanging="360"/>
      </w:pPr>
      <w:rPr>
        <w:rFonts w:ascii="Symbol" w:hAnsi="Symbol"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38A97D6C"/>
    <w:multiLevelType w:val="hybridMultilevel"/>
    <w:tmpl w:val="FC0AC5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B7F42F0"/>
    <w:multiLevelType w:val="hybridMultilevel"/>
    <w:tmpl w:val="4C7CC8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D5358B6"/>
    <w:multiLevelType w:val="hybridMultilevel"/>
    <w:tmpl w:val="0E5643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5A3A78"/>
    <w:multiLevelType w:val="hybridMultilevel"/>
    <w:tmpl w:val="EBDAA5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AD373B4"/>
    <w:multiLevelType w:val="hybridMultilevel"/>
    <w:tmpl w:val="441C648A"/>
    <w:lvl w:ilvl="0" w:tplc="3BE87BC0">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9097707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7857159">
    <w:abstractNumId w:val="14"/>
  </w:num>
  <w:num w:numId="3" w16cid:durableId="1064328795">
    <w:abstractNumId w:val="7"/>
  </w:num>
  <w:num w:numId="4" w16cid:durableId="489905791">
    <w:abstractNumId w:val="23"/>
  </w:num>
  <w:num w:numId="5" w16cid:durableId="1015157539">
    <w:abstractNumId w:val="10"/>
  </w:num>
  <w:num w:numId="6" w16cid:durableId="953168098">
    <w:abstractNumId w:val="12"/>
  </w:num>
  <w:num w:numId="7" w16cid:durableId="1885286993">
    <w:abstractNumId w:val="20"/>
  </w:num>
  <w:num w:numId="8" w16cid:durableId="437335559">
    <w:abstractNumId w:val="5"/>
  </w:num>
  <w:num w:numId="9" w16cid:durableId="38365012">
    <w:abstractNumId w:val="4"/>
  </w:num>
  <w:num w:numId="10" w16cid:durableId="129597269">
    <w:abstractNumId w:val="6"/>
  </w:num>
  <w:num w:numId="11" w16cid:durableId="1547260791">
    <w:abstractNumId w:val="3"/>
  </w:num>
  <w:num w:numId="12" w16cid:durableId="1473862824">
    <w:abstractNumId w:val="2"/>
  </w:num>
  <w:num w:numId="13" w16cid:durableId="1074741488">
    <w:abstractNumId w:val="1"/>
  </w:num>
  <w:num w:numId="14" w16cid:durableId="399256241">
    <w:abstractNumId w:val="0"/>
  </w:num>
  <w:num w:numId="15" w16cid:durableId="1007292210">
    <w:abstractNumId w:val="21"/>
  </w:num>
  <w:num w:numId="16" w16cid:durableId="172376368">
    <w:abstractNumId w:val="22"/>
  </w:num>
  <w:num w:numId="17" w16cid:durableId="13450162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4549207">
    <w:abstractNumId w:val="9"/>
  </w:num>
  <w:num w:numId="19" w16cid:durableId="1295912975">
    <w:abstractNumId w:val="17"/>
  </w:num>
  <w:num w:numId="20" w16cid:durableId="388303023">
    <w:abstractNumId w:val="18"/>
  </w:num>
  <w:num w:numId="21" w16cid:durableId="140079611">
    <w:abstractNumId w:val="11"/>
  </w:num>
  <w:num w:numId="22" w16cid:durableId="635262937">
    <w:abstractNumId w:val="15"/>
  </w:num>
  <w:num w:numId="23" w16cid:durableId="1786461916">
    <w:abstractNumId w:val="8"/>
  </w:num>
  <w:num w:numId="24" w16cid:durableId="396128126">
    <w:abstractNumId w:val="16"/>
  </w:num>
  <w:num w:numId="25" w16cid:durableId="1000426009">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753"/>
    <w:rsid w:val="000044EE"/>
    <w:rsid w:val="000057DE"/>
    <w:rsid w:val="00005C65"/>
    <w:rsid w:val="00006F63"/>
    <w:rsid w:val="00007117"/>
    <w:rsid w:val="00010F5A"/>
    <w:rsid w:val="00012C62"/>
    <w:rsid w:val="0001470D"/>
    <w:rsid w:val="00014DB5"/>
    <w:rsid w:val="00017426"/>
    <w:rsid w:val="000207D0"/>
    <w:rsid w:val="0002155C"/>
    <w:rsid w:val="00021B18"/>
    <w:rsid w:val="00022B0F"/>
    <w:rsid w:val="000249AA"/>
    <w:rsid w:val="000256BA"/>
    <w:rsid w:val="00031461"/>
    <w:rsid w:val="00031FD1"/>
    <w:rsid w:val="0003316A"/>
    <w:rsid w:val="00033964"/>
    <w:rsid w:val="00033EE0"/>
    <w:rsid w:val="0003471E"/>
    <w:rsid w:val="00036031"/>
    <w:rsid w:val="00036810"/>
    <w:rsid w:val="00036984"/>
    <w:rsid w:val="000372CB"/>
    <w:rsid w:val="00037D6A"/>
    <w:rsid w:val="00040D99"/>
    <w:rsid w:val="00041826"/>
    <w:rsid w:val="00042272"/>
    <w:rsid w:val="000425D9"/>
    <w:rsid w:val="000444A7"/>
    <w:rsid w:val="00046594"/>
    <w:rsid w:val="000473FC"/>
    <w:rsid w:val="000536A5"/>
    <w:rsid w:val="00055AA7"/>
    <w:rsid w:val="00055E14"/>
    <w:rsid w:val="00057711"/>
    <w:rsid w:val="000620A3"/>
    <w:rsid w:val="0006314B"/>
    <w:rsid w:val="00063A75"/>
    <w:rsid w:val="00063EF6"/>
    <w:rsid w:val="00063F21"/>
    <w:rsid w:val="000640E0"/>
    <w:rsid w:val="000643F2"/>
    <w:rsid w:val="00064843"/>
    <w:rsid w:val="00064B0B"/>
    <w:rsid w:val="00065021"/>
    <w:rsid w:val="00066CB4"/>
    <w:rsid w:val="00067230"/>
    <w:rsid w:val="00067B8B"/>
    <w:rsid w:val="00071F04"/>
    <w:rsid w:val="000724D6"/>
    <w:rsid w:val="00073B95"/>
    <w:rsid w:val="00074AEC"/>
    <w:rsid w:val="0008024B"/>
    <w:rsid w:val="0008048E"/>
    <w:rsid w:val="00080FA9"/>
    <w:rsid w:val="00081F13"/>
    <w:rsid w:val="00082373"/>
    <w:rsid w:val="00082F82"/>
    <w:rsid w:val="0008460A"/>
    <w:rsid w:val="00084FC3"/>
    <w:rsid w:val="00086008"/>
    <w:rsid w:val="00086E4A"/>
    <w:rsid w:val="0008758E"/>
    <w:rsid w:val="00087B3B"/>
    <w:rsid w:val="00090327"/>
    <w:rsid w:val="000909EA"/>
    <w:rsid w:val="0009117B"/>
    <w:rsid w:val="00091595"/>
    <w:rsid w:val="00091886"/>
    <w:rsid w:val="0009249D"/>
    <w:rsid w:val="00092CC9"/>
    <w:rsid w:val="0009301F"/>
    <w:rsid w:val="00097F66"/>
    <w:rsid w:val="000A025E"/>
    <w:rsid w:val="000A062B"/>
    <w:rsid w:val="000A176D"/>
    <w:rsid w:val="000A2148"/>
    <w:rsid w:val="000A2ECC"/>
    <w:rsid w:val="000A3DB2"/>
    <w:rsid w:val="000A4A24"/>
    <w:rsid w:val="000A5298"/>
    <w:rsid w:val="000A5DBB"/>
    <w:rsid w:val="000A698C"/>
    <w:rsid w:val="000A7E97"/>
    <w:rsid w:val="000B0AF3"/>
    <w:rsid w:val="000B1426"/>
    <w:rsid w:val="000B15B4"/>
    <w:rsid w:val="000B1E9C"/>
    <w:rsid w:val="000B34E8"/>
    <w:rsid w:val="000B3500"/>
    <w:rsid w:val="000B4C7F"/>
    <w:rsid w:val="000B5C59"/>
    <w:rsid w:val="000B5E38"/>
    <w:rsid w:val="000B5F00"/>
    <w:rsid w:val="000C13AD"/>
    <w:rsid w:val="000C1EC1"/>
    <w:rsid w:val="000C23C0"/>
    <w:rsid w:val="000C30D7"/>
    <w:rsid w:val="000C35EF"/>
    <w:rsid w:val="000C3C39"/>
    <w:rsid w:val="000C447F"/>
    <w:rsid w:val="000C558D"/>
    <w:rsid w:val="000C67E6"/>
    <w:rsid w:val="000D303F"/>
    <w:rsid w:val="000D5152"/>
    <w:rsid w:val="000D66C9"/>
    <w:rsid w:val="000E0350"/>
    <w:rsid w:val="000E0506"/>
    <w:rsid w:val="000E0FB1"/>
    <w:rsid w:val="000E2317"/>
    <w:rsid w:val="000E3B7D"/>
    <w:rsid w:val="000E646C"/>
    <w:rsid w:val="000E6D37"/>
    <w:rsid w:val="000E7068"/>
    <w:rsid w:val="000F15E0"/>
    <w:rsid w:val="000F492F"/>
    <w:rsid w:val="000F494E"/>
    <w:rsid w:val="000F6C6D"/>
    <w:rsid w:val="000F78E8"/>
    <w:rsid w:val="00100AF4"/>
    <w:rsid w:val="00103954"/>
    <w:rsid w:val="001041DF"/>
    <w:rsid w:val="001049B0"/>
    <w:rsid w:val="001054AC"/>
    <w:rsid w:val="0010563A"/>
    <w:rsid w:val="001079B2"/>
    <w:rsid w:val="001100D9"/>
    <w:rsid w:val="00110BCC"/>
    <w:rsid w:val="00111846"/>
    <w:rsid w:val="001122D0"/>
    <w:rsid w:val="00120166"/>
    <w:rsid w:val="0012029E"/>
    <w:rsid w:val="00120D8F"/>
    <w:rsid w:val="0012169A"/>
    <w:rsid w:val="00124E99"/>
    <w:rsid w:val="0012562F"/>
    <w:rsid w:val="00127189"/>
    <w:rsid w:val="00127192"/>
    <w:rsid w:val="001300E3"/>
    <w:rsid w:val="00130176"/>
    <w:rsid w:val="0013120B"/>
    <w:rsid w:val="00131FDB"/>
    <w:rsid w:val="001334A8"/>
    <w:rsid w:val="00134181"/>
    <w:rsid w:val="001404BE"/>
    <w:rsid w:val="001407A7"/>
    <w:rsid w:val="00143DEB"/>
    <w:rsid w:val="001446E7"/>
    <w:rsid w:val="00144FA4"/>
    <w:rsid w:val="00146B86"/>
    <w:rsid w:val="00147485"/>
    <w:rsid w:val="0015160C"/>
    <w:rsid w:val="00151D9B"/>
    <w:rsid w:val="001537DC"/>
    <w:rsid w:val="001539A2"/>
    <w:rsid w:val="00153E53"/>
    <w:rsid w:val="00154BC4"/>
    <w:rsid w:val="00155A16"/>
    <w:rsid w:val="00156B93"/>
    <w:rsid w:val="00157494"/>
    <w:rsid w:val="0016039F"/>
    <w:rsid w:val="001628C8"/>
    <w:rsid w:val="00165020"/>
    <w:rsid w:val="00166000"/>
    <w:rsid w:val="0016682D"/>
    <w:rsid w:val="00167410"/>
    <w:rsid w:val="00170F09"/>
    <w:rsid w:val="00171CB4"/>
    <w:rsid w:val="00171D75"/>
    <w:rsid w:val="00172C9A"/>
    <w:rsid w:val="0017305D"/>
    <w:rsid w:val="0017673C"/>
    <w:rsid w:val="0017688D"/>
    <w:rsid w:val="001801A7"/>
    <w:rsid w:val="001814E4"/>
    <w:rsid w:val="001827A7"/>
    <w:rsid w:val="001827B2"/>
    <w:rsid w:val="00182855"/>
    <w:rsid w:val="00183226"/>
    <w:rsid w:val="00185414"/>
    <w:rsid w:val="00185D89"/>
    <w:rsid w:val="00186CCF"/>
    <w:rsid w:val="00186E89"/>
    <w:rsid w:val="0018790F"/>
    <w:rsid w:val="001906CE"/>
    <w:rsid w:val="00191DA7"/>
    <w:rsid w:val="001924EE"/>
    <w:rsid w:val="00192DBD"/>
    <w:rsid w:val="001946AE"/>
    <w:rsid w:val="001948F1"/>
    <w:rsid w:val="0019754D"/>
    <w:rsid w:val="001A0807"/>
    <w:rsid w:val="001A26CC"/>
    <w:rsid w:val="001A2BCF"/>
    <w:rsid w:val="001A31EA"/>
    <w:rsid w:val="001A596A"/>
    <w:rsid w:val="001A6DCA"/>
    <w:rsid w:val="001A6DE8"/>
    <w:rsid w:val="001B0854"/>
    <w:rsid w:val="001B0932"/>
    <w:rsid w:val="001B1489"/>
    <w:rsid w:val="001B353E"/>
    <w:rsid w:val="001B422D"/>
    <w:rsid w:val="001B48C5"/>
    <w:rsid w:val="001B6F39"/>
    <w:rsid w:val="001C06E2"/>
    <w:rsid w:val="001C11E7"/>
    <w:rsid w:val="001C24EC"/>
    <w:rsid w:val="001C255D"/>
    <w:rsid w:val="001C288C"/>
    <w:rsid w:val="001C64E1"/>
    <w:rsid w:val="001C6AF8"/>
    <w:rsid w:val="001C7585"/>
    <w:rsid w:val="001D01E3"/>
    <w:rsid w:val="001D19BF"/>
    <w:rsid w:val="001D5261"/>
    <w:rsid w:val="001D5BB9"/>
    <w:rsid w:val="001D7D01"/>
    <w:rsid w:val="001D7F81"/>
    <w:rsid w:val="001E0038"/>
    <w:rsid w:val="001E126C"/>
    <w:rsid w:val="001E1F4D"/>
    <w:rsid w:val="001E69C0"/>
    <w:rsid w:val="001E726E"/>
    <w:rsid w:val="001F5482"/>
    <w:rsid w:val="001F5981"/>
    <w:rsid w:val="001F6D75"/>
    <w:rsid w:val="002013CB"/>
    <w:rsid w:val="0020568B"/>
    <w:rsid w:val="00205894"/>
    <w:rsid w:val="00207024"/>
    <w:rsid w:val="00207054"/>
    <w:rsid w:val="002072FD"/>
    <w:rsid w:val="002075D3"/>
    <w:rsid w:val="00210EBC"/>
    <w:rsid w:val="002113ED"/>
    <w:rsid w:val="00212863"/>
    <w:rsid w:val="0021326F"/>
    <w:rsid w:val="0021333E"/>
    <w:rsid w:val="00213490"/>
    <w:rsid w:val="00213DF1"/>
    <w:rsid w:val="002147DD"/>
    <w:rsid w:val="00216791"/>
    <w:rsid w:val="002177E1"/>
    <w:rsid w:val="002178F2"/>
    <w:rsid w:val="00217BD3"/>
    <w:rsid w:val="00220469"/>
    <w:rsid w:val="0022095D"/>
    <w:rsid w:val="00223B44"/>
    <w:rsid w:val="00223C37"/>
    <w:rsid w:val="00223F53"/>
    <w:rsid w:val="0022611A"/>
    <w:rsid w:val="00226C56"/>
    <w:rsid w:val="0022741E"/>
    <w:rsid w:val="00231579"/>
    <w:rsid w:val="00231E93"/>
    <w:rsid w:val="00232914"/>
    <w:rsid w:val="0023409A"/>
    <w:rsid w:val="00235B53"/>
    <w:rsid w:val="0023668C"/>
    <w:rsid w:val="0023741D"/>
    <w:rsid w:val="00243E0E"/>
    <w:rsid w:val="00246FC9"/>
    <w:rsid w:val="002479D0"/>
    <w:rsid w:val="00247E6E"/>
    <w:rsid w:val="00250115"/>
    <w:rsid w:val="0025110E"/>
    <w:rsid w:val="002518DE"/>
    <w:rsid w:val="00251D29"/>
    <w:rsid w:val="00251D39"/>
    <w:rsid w:val="00251DA2"/>
    <w:rsid w:val="002536D7"/>
    <w:rsid w:val="00256D02"/>
    <w:rsid w:val="0025737C"/>
    <w:rsid w:val="00257520"/>
    <w:rsid w:val="0026085B"/>
    <w:rsid w:val="00260CFD"/>
    <w:rsid w:val="00261762"/>
    <w:rsid w:val="00262FF1"/>
    <w:rsid w:val="00264412"/>
    <w:rsid w:val="00264ECF"/>
    <w:rsid w:val="002658ED"/>
    <w:rsid w:val="002662A3"/>
    <w:rsid w:val="00267035"/>
    <w:rsid w:val="0026734E"/>
    <w:rsid w:val="002725AD"/>
    <w:rsid w:val="0027262F"/>
    <w:rsid w:val="002753C1"/>
    <w:rsid w:val="0027721D"/>
    <w:rsid w:val="002776D3"/>
    <w:rsid w:val="00280862"/>
    <w:rsid w:val="002836EC"/>
    <w:rsid w:val="00283E15"/>
    <w:rsid w:val="00286F8B"/>
    <w:rsid w:val="00292288"/>
    <w:rsid w:val="00293401"/>
    <w:rsid w:val="002937A1"/>
    <w:rsid w:val="00293BC3"/>
    <w:rsid w:val="00294D49"/>
    <w:rsid w:val="00294F66"/>
    <w:rsid w:val="00295418"/>
    <w:rsid w:val="00295CE3"/>
    <w:rsid w:val="0029606F"/>
    <w:rsid w:val="0029668B"/>
    <w:rsid w:val="00296CB0"/>
    <w:rsid w:val="002A01CC"/>
    <w:rsid w:val="002A18F4"/>
    <w:rsid w:val="002A2B2D"/>
    <w:rsid w:val="002A3E89"/>
    <w:rsid w:val="002A419E"/>
    <w:rsid w:val="002A4934"/>
    <w:rsid w:val="002B0ABE"/>
    <w:rsid w:val="002B1190"/>
    <w:rsid w:val="002B1724"/>
    <w:rsid w:val="002B1B17"/>
    <w:rsid w:val="002B1CE4"/>
    <w:rsid w:val="002B1F92"/>
    <w:rsid w:val="002B240B"/>
    <w:rsid w:val="002B5AD8"/>
    <w:rsid w:val="002C08F0"/>
    <w:rsid w:val="002C101C"/>
    <w:rsid w:val="002C10E9"/>
    <w:rsid w:val="002C1CD4"/>
    <w:rsid w:val="002C2DFE"/>
    <w:rsid w:val="002C333F"/>
    <w:rsid w:val="002C3640"/>
    <w:rsid w:val="002C3F96"/>
    <w:rsid w:val="002C4A4F"/>
    <w:rsid w:val="002C5DF5"/>
    <w:rsid w:val="002D0BE1"/>
    <w:rsid w:val="002D0DB2"/>
    <w:rsid w:val="002D34E5"/>
    <w:rsid w:val="002D57D7"/>
    <w:rsid w:val="002E2844"/>
    <w:rsid w:val="002E2F23"/>
    <w:rsid w:val="002E3172"/>
    <w:rsid w:val="002E389C"/>
    <w:rsid w:val="002E4018"/>
    <w:rsid w:val="002E50FF"/>
    <w:rsid w:val="002E5B24"/>
    <w:rsid w:val="002E6500"/>
    <w:rsid w:val="002E6708"/>
    <w:rsid w:val="002F0079"/>
    <w:rsid w:val="002F0386"/>
    <w:rsid w:val="002F4378"/>
    <w:rsid w:val="002F469C"/>
    <w:rsid w:val="002F4D8A"/>
    <w:rsid w:val="002F5D30"/>
    <w:rsid w:val="002F6331"/>
    <w:rsid w:val="002F68E5"/>
    <w:rsid w:val="0030424C"/>
    <w:rsid w:val="003042E1"/>
    <w:rsid w:val="00304888"/>
    <w:rsid w:val="00305128"/>
    <w:rsid w:val="0030556B"/>
    <w:rsid w:val="00305F59"/>
    <w:rsid w:val="00306560"/>
    <w:rsid w:val="00306991"/>
    <w:rsid w:val="003107D7"/>
    <w:rsid w:val="00310D66"/>
    <w:rsid w:val="00312E77"/>
    <w:rsid w:val="00314BA6"/>
    <w:rsid w:val="00315D23"/>
    <w:rsid w:val="003161D8"/>
    <w:rsid w:val="003169CE"/>
    <w:rsid w:val="0032045B"/>
    <w:rsid w:val="00321715"/>
    <w:rsid w:val="00321DAC"/>
    <w:rsid w:val="003231D8"/>
    <w:rsid w:val="00324402"/>
    <w:rsid w:val="003245B3"/>
    <w:rsid w:val="00324CCF"/>
    <w:rsid w:val="00326014"/>
    <w:rsid w:val="0033087E"/>
    <w:rsid w:val="00335597"/>
    <w:rsid w:val="00335A3B"/>
    <w:rsid w:val="003373CB"/>
    <w:rsid w:val="003405DD"/>
    <w:rsid w:val="003419E0"/>
    <w:rsid w:val="00341E57"/>
    <w:rsid w:val="00343635"/>
    <w:rsid w:val="00346D2D"/>
    <w:rsid w:val="0035033C"/>
    <w:rsid w:val="00350D79"/>
    <w:rsid w:val="00351095"/>
    <w:rsid w:val="00351234"/>
    <w:rsid w:val="003522C9"/>
    <w:rsid w:val="00355F02"/>
    <w:rsid w:val="00356748"/>
    <w:rsid w:val="00356E41"/>
    <w:rsid w:val="00357C45"/>
    <w:rsid w:val="003602EB"/>
    <w:rsid w:val="0036334F"/>
    <w:rsid w:val="003637BF"/>
    <w:rsid w:val="00364C23"/>
    <w:rsid w:val="0036653E"/>
    <w:rsid w:val="00366881"/>
    <w:rsid w:val="00367DBB"/>
    <w:rsid w:val="00370581"/>
    <w:rsid w:val="00371B94"/>
    <w:rsid w:val="00371C5C"/>
    <w:rsid w:val="00371D70"/>
    <w:rsid w:val="003731DB"/>
    <w:rsid w:val="00373B83"/>
    <w:rsid w:val="00377755"/>
    <w:rsid w:val="00377E40"/>
    <w:rsid w:val="003801D0"/>
    <w:rsid w:val="00381FD5"/>
    <w:rsid w:val="003826D5"/>
    <w:rsid w:val="0038331F"/>
    <w:rsid w:val="00383A59"/>
    <w:rsid w:val="00384089"/>
    <w:rsid w:val="0038439E"/>
    <w:rsid w:val="00384489"/>
    <w:rsid w:val="00385D00"/>
    <w:rsid w:val="00385E63"/>
    <w:rsid w:val="0038732B"/>
    <w:rsid w:val="00392C96"/>
    <w:rsid w:val="003A1B57"/>
    <w:rsid w:val="003A24AC"/>
    <w:rsid w:val="003A4BC8"/>
    <w:rsid w:val="003A504E"/>
    <w:rsid w:val="003A6700"/>
    <w:rsid w:val="003A7BF2"/>
    <w:rsid w:val="003A7F38"/>
    <w:rsid w:val="003B1417"/>
    <w:rsid w:val="003B2BD8"/>
    <w:rsid w:val="003B2FA6"/>
    <w:rsid w:val="003B49D3"/>
    <w:rsid w:val="003C0EAA"/>
    <w:rsid w:val="003C331A"/>
    <w:rsid w:val="003C3CAA"/>
    <w:rsid w:val="003C6EEA"/>
    <w:rsid w:val="003D0621"/>
    <w:rsid w:val="003D0CFA"/>
    <w:rsid w:val="003D2C77"/>
    <w:rsid w:val="003D2EAD"/>
    <w:rsid w:val="003D3B68"/>
    <w:rsid w:val="003D3F23"/>
    <w:rsid w:val="003D423C"/>
    <w:rsid w:val="003D46DA"/>
    <w:rsid w:val="003D54D2"/>
    <w:rsid w:val="003D7478"/>
    <w:rsid w:val="003D7BA2"/>
    <w:rsid w:val="003E03FC"/>
    <w:rsid w:val="003E0548"/>
    <w:rsid w:val="003E2011"/>
    <w:rsid w:val="003E3D07"/>
    <w:rsid w:val="003E3FC5"/>
    <w:rsid w:val="003E419D"/>
    <w:rsid w:val="003E7FC3"/>
    <w:rsid w:val="003F0462"/>
    <w:rsid w:val="003F1F3C"/>
    <w:rsid w:val="003F2ACA"/>
    <w:rsid w:val="003F3FD6"/>
    <w:rsid w:val="003F4EAE"/>
    <w:rsid w:val="003F5AD8"/>
    <w:rsid w:val="003F5BE3"/>
    <w:rsid w:val="003F61A1"/>
    <w:rsid w:val="003F6CE9"/>
    <w:rsid w:val="00400E34"/>
    <w:rsid w:val="0040202C"/>
    <w:rsid w:val="004044B7"/>
    <w:rsid w:val="00405576"/>
    <w:rsid w:val="00406264"/>
    <w:rsid w:val="004073ED"/>
    <w:rsid w:val="00407E9A"/>
    <w:rsid w:val="004104A1"/>
    <w:rsid w:val="00414EA2"/>
    <w:rsid w:val="00416AB3"/>
    <w:rsid w:val="00417AB9"/>
    <w:rsid w:val="00420DEE"/>
    <w:rsid w:val="00422E14"/>
    <w:rsid w:val="00423674"/>
    <w:rsid w:val="00425208"/>
    <w:rsid w:val="004254EF"/>
    <w:rsid w:val="00425BB2"/>
    <w:rsid w:val="00430A6C"/>
    <w:rsid w:val="0043165E"/>
    <w:rsid w:val="00432247"/>
    <w:rsid w:val="00432EDE"/>
    <w:rsid w:val="00435182"/>
    <w:rsid w:val="00436A12"/>
    <w:rsid w:val="00436F40"/>
    <w:rsid w:val="004373D9"/>
    <w:rsid w:val="00437435"/>
    <w:rsid w:val="00437D20"/>
    <w:rsid w:val="00442B58"/>
    <w:rsid w:val="0044300F"/>
    <w:rsid w:val="0044364C"/>
    <w:rsid w:val="00443974"/>
    <w:rsid w:val="0044449E"/>
    <w:rsid w:val="004502EE"/>
    <w:rsid w:val="004507D8"/>
    <w:rsid w:val="0045114D"/>
    <w:rsid w:val="0045261B"/>
    <w:rsid w:val="0045393A"/>
    <w:rsid w:val="0045449A"/>
    <w:rsid w:val="0045503C"/>
    <w:rsid w:val="00455205"/>
    <w:rsid w:val="00455F9F"/>
    <w:rsid w:val="00461198"/>
    <w:rsid w:val="00462649"/>
    <w:rsid w:val="0046414C"/>
    <w:rsid w:val="0046492C"/>
    <w:rsid w:val="00465280"/>
    <w:rsid w:val="004653CC"/>
    <w:rsid w:val="00465C53"/>
    <w:rsid w:val="00466D0F"/>
    <w:rsid w:val="00467861"/>
    <w:rsid w:val="00471502"/>
    <w:rsid w:val="004718A8"/>
    <w:rsid w:val="004732F6"/>
    <w:rsid w:val="00474A76"/>
    <w:rsid w:val="0047570E"/>
    <w:rsid w:val="004758E7"/>
    <w:rsid w:val="004763D3"/>
    <w:rsid w:val="00476A35"/>
    <w:rsid w:val="0048121A"/>
    <w:rsid w:val="00483A33"/>
    <w:rsid w:val="00484A0E"/>
    <w:rsid w:val="004867AE"/>
    <w:rsid w:val="004918F4"/>
    <w:rsid w:val="00491D14"/>
    <w:rsid w:val="00491D40"/>
    <w:rsid w:val="00492888"/>
    <w:rsid w:val="00492954"/>
    <w:rsid w:val="00492AFC"/>
    <w:rsid w:val="00492F53"/>
    <w:rsid w:val="00493ACC"/>
    <w:rsid w:val="00496434"/>
    <w:rsid w:val="00496F1D"/>
    <w:rsid w:val="004A0232"/>
    <w:rsid w:val="004A0560"/>
    <w:rsid w:val="004A1796"/>
    <w:rsid w:val="004A1AB1"/>
    <w:rsid w:val="004A2C3F"/>
    <w:rsid w:val="004A366A"/>
    <w:rsid w:val="004A3BB9"/>
    <w:rsid w:val="004A4961"/>
    <w:rsid w:val="004A6573"/>
    <w:rsid w:val="004A68E4"/>
    <w:rsid w:val="004B0018"/>
    <w:rsid w:val="004B120D"/>
    <w:rsid w:val="004B5DB0"/>
    <w:rsid w:val="004B6170"/>
    <w:rsid w:val="004C004F"/>
    <w:rsid w:val="004C0288"/>
    <w:rsid w:val="004C06A7"/>
    <w:rsid w:val="004C1D76"/>
    <w:rsid w:val="004C1F79"/>
    <w:rsid w:val="004C2620"/>
    <w:rsid w:val="004C2CE8"/>
    <w:rsid w:val="004C31F2"/>
    <w:rsid w:val="004D1EA7"/>
    <w:rsid w:val="004D48A4"/>
    <w:rsid w:val="004D6253"/>
    <w:rsid w:val="004D724A"/>
    <w:rsid w:val="004D727B"/>
    <w:rsid w:val="004E122E"/>
    <w:rsid w:val="004E3EB9"/>
    <w:rsid w:val="004E5B1B"/>
    <w:rsid w:val="004E626E"/>
    <w:rsid w:val="004E6419"/>
    <w:rsid w:val="004F052C"/>
    <w:rsid w:val="004F31CE"/>
    <w:rsid w:val="004F3CC6"/>
    <w:rsid w:val="004F4054"/>
    <w:rsid w:val="004F5526"/>
    <w:rsid w:val="004F636B"/>
    <w:rsid w:val="004F685B"/>
    <w:rsid w:val="004F7F61"/>
    <w:rsid w:val="005017AA"/>
    <w:rsid w:val="005021A0"/>
    <w:rsid w:val="00502FC6"/>
    <w:rsid w:val="005037C7"/>
    <w:rsid w:val="005058E4"/>
    <w:rsid w:val="00505D33"/>
    <w:rsid w:val="005078AE"/>
    <w:rsid w:val="00513A64"/>
    <w:rsid w:val="005160C6"/>
    <w:rsid w:val="005166BF"/>
    <w:rsid w:val="00516C1D"/>
    <w:rsid w:val="00517353"/>
    <w:rsid w:val="00522FE3"/>
    <w:rsid w:val="005236F2"/>
    <w:rsid w:val="005248F2"/>
    <w:rsid w:val="00526309"/>
    <w:rsid w:val="00530234"/>
    <w:rsid w:val="00530CB9"/>
    <w:rsid w:val="005323C7"/>
    <w:rsid w:val="00532A25"/>
    <w:rsid w:val="00536436"/>
    <w:rsid w:val="00540009"/>
    <w:rsid w:val="0054090C"/>
    <w:rsid w:val="0054094B"/>
    <w:rsid w:val="005416A0"/>
    <w:rsid w:val="0054241C"/>
    <w:rsid w:val="00542434"/>
    <w:rsid w:val="00543D35"/>
    <w:rsid w:val="005454E5"/>
    <w:rsid w:val="00545574"/>
    <w:rsid w:val="005463D9"/>
    <w:rsid w:val="00547B45"/>
    <w:rsid w:val="00553443"/>
    <w:rsid w:val="00554A0A"/>
    <w:rsid w:val="005567C7"/>
    <w:rsid w:val="00560EF2"/>
    <w:rsid w:val="00562021"/>
    <w:rsid w:val="00563B43"/>
    <w:rsid w:val="00564627"/>
    <w:rsid w:val="00565860"/>
    <w:rsid w:val="00565FC3"/>
    <w:rsid w:val="0056708F"/>
    <w:rsid w:val="005670B0"/>
    <w:rsid w:val="00570839"/>
    <w:rsid w:val="00570869"/>
    <w:rsid w:val="00571CBE"/>
    <w:rsid w:val="00573F33"/>
    <w:rsid w:val="005748B6"/>
    <w:rsid w:val="00574AC1"/>
    <w:rsid w:val="00575EF7"/>
    <w:rsid w:val="00577682"/>
    <w:rsid w:val="00581664"/>
    <w:rsid w:val="00582225"/>
    <w:rsid w:val="0058329B"/>
    <w:rsid w:val="00583BB3"/>
    <w:rsid w:val="005840F4"/>
    <w:rsid w:val="00584245"/>
    <w:rsid w:val="005844E1"/>
    <w:rsid w:val="00585046"/>
    <w:rsid w:val="00587885"/>
    <w:rsid w:val="00587DAA"/>
    <w:rsid w:val="00590050"/>
    <w:rsid w:val="00596310"/>
    <w:rsid w:val="005A0E45"/>
    <w:rsid w:val="005A0F9F"/>
    <w:rsid w:val="005A1956"/>
    <w:rsid w:val="005A2A73"/>
    <w:rsid w:val="005A32B6"/>
    <w:rsid w:val="005A4DCC"/>
    <w:rsid w:val="005A4F55"/>
    <w:rsid w:val="005A644A"/>
    <w:rsid w:val="005A6F71"/>
    <w:rsid w:val="005B1683"/>
    <w:rsid w:val="005B53AB"/>
    <w:rsid w:val="005B5A79"/>
    <w:rsid w:val="005B6589"/>
    <w:rsid w:val="005B684E"/>
    <w:rsid w:val="005B78F7"/>
    <w:rsid w:val="005C1D99"/>
    <w:rsid w:val="005C55DF"/>
    <w:rsid w:val="005C6844"/>
    <w:rsid w:val="005D0290"/>
    <w:rsid w:val="005D07D7"/>
    <w:rsid w:val="005D08DD"/>
    <w:rsid w:val="005D10FC"/>
    <w:rsid w:val="005D23B7"/>
    <w:rsid w:val="005D42BF"/>
    <w:rsid w:val="005D5272"/>
    <w:rsid w:val="005D716B"/>
    <w:rsid w:val="005E1E78"/>
    <w:rsid w:val="005E304C"/>
    <w:rsid w:val="005E39CF"/>
    <w:rsid w:val="005E47EB"/>
    <w:rsid w:val="005E6631"/>
    <w:rsid w:val="005F347C"/>
    <w:rsid w:val="005F3542"/>
    <w:rsid w:val="005F7ED7"/>
    <w:rsid w:val="00600DD6"/>
    <w:rsid w:val="00601870"/>
    <w:rsid w:val="0060363B"/>
    <w:rsid w:val="006050E5"/>
    <w:rsid w:val="00606466"/>
    <w:rsid w:val="00610CB3"/>
    <w:rsid w:val="006113BD"/>
    <w:rsid w:val="00612B29"/>
    <w:rsid w:val="00612E43"/>
    <w:rsid w:val="00613012"/>
    <w:rsid w:val="00613B8B"/>
    <w:rsid w:val="00613B91"/>
    <w:rsid w:val="00613DEB"/>
    <w:rsid w:val="00614E16"/>
    <w:rsid w:val="00617C39"/>
    <w:rsid w:val="00621698"/>
    <w:rsid w:val="006220D7"/>
    <w:rsid w:val="006230BF"/>
    <w:rsid w:val="00623472"/>
    <w:rsid w:val="00625335"/>
    <w:rsid w:val="00625A07"/>
    <w:rsid w:val="00625C73"/>
    <w:rsid w:val="00626CD4"/>
    <w:rsid w:val="006276AD"/>
    <w:rsid w:val="0063050E"/>
    <w:rsid w:val="00630BCA"/>
    <w:rsid w:val="00630BCE"/>
    <w:rsid w:val="00631DC1"/>
    <w:rsid w:val="00631E5F"/>
    <w:rsid w:val="00632716"/>
    <w:rsid w:val="006418C5"/>
    <w:rsid w:val="00642460"/>
    <w:rsid w:val="00642981"/>
    <w:rsid w:val="00643CD6"/>
    <w:rsid w:val="00644342"/>
    <w:rsid w:val="00644B36"/>
    <w:rsid w:val="0064661B"/>
    <w:rsid w:val="00646DDE"/>
    <w:rsid w:val="006476CD"/>
    <w:rsid w:val="006511E0"/>
    <w:rsid w:val="006517A7"/>
    <w:rsid w:val="006523BA"/>
    <w:rsid w:val="0065322F"/>
    <w:rsid w:val="00654297"/>
    <w:rsid w:val="0065496B"/>
    <w:rsid w:val="00655595"/>
    <w:rsid w:val="00655825"/>
    <w:rsid w:val="00656781"/>
    <w:rsid w:val="00662628"/>
    <w:rsid w:val="00664361"/>
    <w:rsid w:val="0066552A"/>
    <w:rsid w:val="0066692C"/>
    <w:rsid w:val="00666D18"/>
    <w:rsid w:val="006679D1"/>
    <w:rsid w:val="00671831"/>
    <w:rsid w:val="00673A83"/>
    <w:rsid w:val="00680912"/>
    <w:rsid w:val="00682096"/>
    <w:rsid w:val="0068363C"/>
    <w:rsid w:val="006850FE"/>
    <w:rsid w:val="006852A3"/>
    <w:rsid w:val="00687755"/>
    <w:rsid w:val="00687D31"/>
    <w:rsid w:val="00691B69"/>
    <w:rsid w:val="00692317"/>
    <w:rsid w:val="006923CF"/>
    <w:rsid w:val="00694C06"/>
    <w:rsid w:val="0069505D"/>
    <w:rsid w:val="00695A80"/>
    <w:rsid w:val="00696C72"/>
    <w:rsid w:val="00696F6D"/>
    <w:rsid w:val="00697839"/>
    <w:rsid w:val="006A0061"/>
    <w:rsid w:val="006A092A"/>
    <w:rsid w:val="006A0D96"/>
    <w:rsid w:val="006A208C"/>
    <w:rsid w:val="006A2175"/>
    <w:rsid w:val="006A5919"/>
    <w:rsid w:val="006A65E6"/>
    <w:rsid w:val="006A7EB8"/>
    <w:rsid w:val="006B254F"/>
    <w:rsid w:val="006B2C06"/>
    <w:rsid w:val="006B3360"/>
    <w:rsid w:val="006B446C"/>
    <w:rsid w:val="006B4B6A"/>
    <w:rsid w:val="006B5972"/>
    <w:rsid w:val="006B6325"/>
    <w:rsid w:val="006B6369"/>
    <w:rsid w:val="006B6C14"/>
    <w:rsid w:val="006B7F52"/>
    <w:rsid w:val="006C1F6C"/>
    <w:rsid w:val="006C291E"/>
    <w:rsid w:val="006C3362"/>
    <w:rsid w:val="006C50C6"/>
    <w:rsid w:val="006C5211"/>
    <w:rsid w:val="006C5279"/>
    <w:rsid w:val="006C67CA"/>
    <w:rsid w:val="006D041E"/>
    <w:rsid w:val="006D2544"/>
    <w:rsid w:val="006D2CD4"/>
    <w:rsid w:val="006D3DC0"/>
    <w:rsid w:val="006D3DDE"/>
    <w:rsid w:val="006E1000"/>
    <w:rsid w:val="006E1938"/>
    <w:rsid w:val="006E28F3"/>
    <w:rsid w:val="006E3EE9"/>
    <w:rsid w:val="006E478F"/>
    <w:rsid w:val="006E4BC3"/>
    <w:rsid w:val="006E5B63"/>
    <w:rsid w:val="006E6563"/>
    <w:rsid w:val="006E6C13"/>
    <w:rsid w:val="006E78F8"/>
    <w:rsid w:val="006F07FF"/>
    <w:rsid w:val="006F092E"/>
    <w:rsid w:val="006F0FA3"/>
    <w:rsid w:val="006F1A94"/>
    <w:rsid w:val="006F1CC4"/>
    <w:rsid w:val="006F1E69"/>
    <w:rsid w:val="006F393F"/>
    <w:rsid w:val="006F4719"/>
    <w:rsid w:val="006F695F"/>
    <w:rsid w:val="0070063C"/>
    <w:rsid w:val="00701C2C"/>
    <w:rsid w:val="00701FF0"/>
    <w:rsid w:val="00704057"/>
    <w:rsid w:val="0070659A"/>
    <w:rsid w:val="0070698D"/>
    <w:rsid w:val="00707231"/>
    <w:rsid w:val="00707C49"/>
    <w:rsid w:val="00710B3D"/>
    <w:rsid w:val="007115F4"/>
    <w:rsid w:val="007148A5"/>
    <w:rsid w:val="0071510A"/>
    <w:rsid w:val="0071639A"/>
    <w:rsid w:val="00716DA3"/>
    <w:rsid w:val="00716FFA"/>
    <w:rsid w:val="007202B8"/>
    <w:rsid w:val="007204E4"/>
    <w:rsid w:val="007227FB"/>
    <w:rsid w:val="00723E19"/>
    <w:rsid w:val="007268E6"/>
    <w:rsid w:val="0073055E"/>
    <w:rsid w:val="00731233"/>
    <w:rsid w:val="00734CFE"/>
    <w:rsid w:val="00734FB7"/>
    <w:rsid w:val="0073585D"/>
    <w:rsid w:val="00735B4A"/>
    <w:rsid w:val="00736189"/>
    <w:rsid w:val="007362FD"/>
    <w:rsid w:val="0073638A"/>
    <w:rsid w:val="0073798E"/>
    <w:rsid w:val="00737E17"/>
    <w:rsid w:val="00737EEF"/>
    <w:rsid w:val="007400D3"/>
    <w:rsid w:val="0074187D"/>
    <w:rsid w:val="00741B56"/>
    <w:rsid w:val="00742C8E"/>
    <w:rsid w:val="00742D09"/>
    <w:rsid w:val="0074375B"/>
    <w:rsid w:val="00744CA6"/>
    <w:rsid w:val="007450DB"/>
    <w:rsid w:val="00745301"/>
    <w:rsid w:val="00746884"/>
    <w:rsid w:val="00747F7D"/>
    <w:rsid w:val="0075185D"/>
    <w:rsid w:val="00751BDA"/>
    <w:rsid w:val="007536E6"/>
    <w:rsid w:val="0075498A"/>
    <w:rsid w:val="00754FB7"/>
    <w:rsid w:val="00756E86"/>
    <w:rsid w:val="00757526"/>
    <w:rsid w:val="00761823"/>
    <w:rsid w:val="00763E8A"/>
    <w:rsid w:val="00765F8F"/>
    <w:rsid w:val="007670C7"/>
    <w:rsid w:val="00771D3C"/>
    <w:rsid w:val="00773256"/>
    <w:rsid w:val="00774695"/>
    <w:rsid w:val="0077548C"/>
    <w:rsid w:val="00776673"/>
    <w:rsid w:val="0077749D"/>
    <w:rsid w:val="007819E4"/>
    <w:rsid w:val="007823D3"/>
    <w:rsid w:val="00783222"/>
    <w:rsid w:val="00784CA9"/>
    <w:rsid w:val="007863B8"/>
    <w:rsid w:val="00786C4C"/>
    <w:rsid w:val="007872A5"/>
    <w:rsid w:val="00787A99"/>
    <w:rsid w:val="00790C05"/>
    <w:rsid w:val="00790EA9"/>
    <w:rsid w:val="007918F6"/>
    <w:rsid w:val="00792281"/>
    <w:rsid w:val="00794A37"/>
    <w:rsid w:val="007A0AB6"/>
    <w:rsid w:val="007A3B5D"/>
    <w:rsid w:val="007A7E0C"/>
    <w:rsid w:val="007B1493"/>
    <w:rsid w:val="007B2027"/>
    <w:rsid w:val="007B2841"/>
    <w:rsid w:val="007B6EC3"/>
    <w:rsid w:val="007C0ACC"/>
    <w:rsid w:val="007C0C3E"/>
    <w:rsid w:val="007C1FC3"/>
    <w:rsid w:val="007C2505"/>
    <w:rsid w:val="007C444B"/>
    <w:rsid w:val="007C4A22"/>
    <w:rsid w:val="007C62DA"/>
    <w:rsid w:val="007C65E3"/>
    <w:rsid w:val="007C7BA3"/>
    <w:rsid w:val="007C7F46"/>
    <w:rsid w:val="007D1990"/>
    <w:rsid w:val="007D1C6B"/>
    <w:rsid w:val="007D23CB"/>
    <w:rsid w:val="007D2B0E"/>
    <w:rsid w:val="007D4CE6"/>
    <w:rsid w:val="007D5757"/>
    <w:rsid w:val="007D7E43"/>
    <w:rsid w:val="007E1059"/>
    <w:rsid w:val="007E2942"/>
    <w:rsid w:val="007E359E"/>
    <w:rsid w:val="007E420E"/>
    <w:rsid w:val="007E6440"/>
    <w:rsid w:val="007E719A"/>
    <w:rsid w:val="007E76BA"/>
    <w:rsid w:val="007E782E"/>
    <w:rsid w:val="007F15D2"/>
    <w:rsid w:val="007F17DC"/>
    <w:rsid w:val="007F2A84"/>
    <w:rsid w:val="007F46E8"/>
    <w:rsid w:val="007F4B90"/>
    <w:rsid w:val="007F4E15"/>
    <w:rsid w:val="00800A3B"/>
    <w:rsid w:val="00800D90"/>
    <w:rsid w:val="00800DBC"/>
    <w:rsid w:val="00803B44"/>
    <w:rsid w:val="00805139"/>
    <w:rsid w:val="00805CBD"/>
    <w:rsid w:val="008062C9"/>
    <w:rsid w:val="0080662C"/>
    <w:rsid w:val="0081111D"/>
    <w:rsid w:val="00811413"/>
    <w:rsid w:val="008123F2"/>
    <w:rsid w:val="00813865"/>
    <w:rsid w:val="00814AB8"/>
    <w:rsid w:val="00815342"/>
    <w:rsid w:val="00817B2A"/>
    <w:rsid w:val="00817DA9"/>
    <w:rsid w:val="0082026E"/>
    <w:rsid w:val="00820351"/>
    <w:rsid w:val="00820444"/>
    <w:rsid w:val="00820C75"/>
    <w:rsid w:val="00820CB2"/>
    <w:rsid w:val="00820CC6"/>
    <w:rsid w:val="00820FA6"/>
    <w:rsid w:val="0082295C"/>
    <w:rsid w:val="00823639"/>
    <w:rsid w:val="00823C67"/>
    <w:rsid w:val="008241F0"/>
    <w:rsid w:val="008252DD"/>
    <w:rsid w:val="008264F8"/>
    <w:rsid w:val="00826EBE"/>
    <w:rsid w:val="008272CC"/>
    <w:rsid w:val="00833BDC"/>
    <w:rsid w:val="008376EA"/>
    <w:rsid w:val="0083796F"/>
    <w:rsid w:val="008438AF"/>
    <w:rsid w:val="00843F13"/>
    <w:rsid w:val="00844AC4"/>
    <w:rsid w:val="00846908"/>
    <w:rsid w:val="00850B88"/>
    <w:rsid w:val="00852D2D"/>
    <w:rsid w:val="008534C0"/>
    <w:rsid w:val="008538D0"/>
    <w:rsid w:val="00853926"/>
    <w:rsid w:val="00853E96"/>
    <w:rsid w:val="0085414C"/>
    <w:rsid w:val="008543DC"/>
    <w:rsid w:val="00855B84"/>
    <w:rsid w:val="00856192"/>
    <w:rsid w:val="008562C2"/>
    <w:rsid w:val="0085688E"/>
    <w:rsid w:val="00856BFE"/>
    <w:rsid w:val="008571EC"/>
    <w:rsid w:val="0085777B"/>
    <w:rsid w:val="0086191B"/>
    <w:rsid w:val="0086401B"/>
    <w:rsid w:val="00864FF6"/>
    <w:rsid w:val="008656B9"/>
    <w:rsid w:val="00870B31"/>
    <w:rsid w:val="008713B5"/>
    <w:rsid w:val="00871EA9"/>
    <w:rsid w:val="00872774"/>
    <w:rsid w:val="00875C53"/>
    <w:rsid w:val="0087683B"/>
    <w:rsid w:val="0088036D"/>
    <w:rsid w:val="00880589"/>
    <w:rsid w:val="00882B75"/>
    <w:rsid w:val="008831AA"/>
    <w:rsid w:val="00883ABB"/>
    <w:rsid w:val="00883B3F"/>
    <w:rsid w:val="00883E1F"/>
    <w:rsid w:val="008860D6"/>
    <w:rsid w:val="00886B47"/>
    <w:rsid w:val="00887343"/>
    <w:rsid w:val="0088757D"/>
    <w:rsid w:val="0089008F"/>
    <w:rsid w:val="0089093D"/>
    <w:rsid w:val="00891EA4"/>
    <w:rsid w:val="0089278A"/>
    <w:rsid w:val="008929FD"/>
    <w:rsid w:val="00892AD8"/>
    <w:rsid w:val="00894957"/>
    <w:rsid w:val="00896F60"/>
    <w:rsid w:val="0089793A"/>
    <w:rsid w:val="008A5C28"/>
    <w:rsid w:val="008A65F1"/>
    <w:rsid w:val="008A6AA0"/>
    <w:rsid w:val="008A6AB2"/>
    <w:rsid w:val="008A7AF2"/>
    <w:rsid w:val="008B1D72"/>
    <w:rsid w:val="008B2D2B"/>
    <w:rsid w:val="008B35D1"/>
    <w:rsid w:val="008B3A1A"/>
    <w:rsid w:val="008B456D"/>
    <w:rsid w:val="008B6E24"/>
    <w:rsid w:val="008C0FC0"/>
    <w:rsid w:val="008C232C"/>
    <w:rsid w:val="008C2583"/>
    <w:rsid w:val="008C3534"/>
    <w:rsid w:val="008C466C"/>
    <w:rsid w:val="008C49E4"/>
    <w:rsid w:val="008C4E0D"/>
    <w:rsid w:val="008C54F7"/>
    <w:rsid w:val="008C5A45"/>
    <w:rsid w:val="008C606B"/>
    <w:rsid w:val="008C7745"/>
    <w:rsid w:val="008D18FF"/>
    <w:rsid w:val="008D2BBA"/>
    <w:rsid w:val="008D3255"/>
    <w:rsid w:val="008D3769"/>
    <w:rsid w:val="008D6766"/>
    <w:rsid w:val="008D6B34"/>
    <w:rsid w:val="008D6DFA"/>
    <w:rsid w:val="008D70CB"/>
    <w:rsid w:val="008D74EA"/>
    <w:rsid w:val="008E0718"/>
    <w:rsid w:val="008E3912"/>
    <w:rsid w:val="008E3BE9"/>
    <w:rsid w:val="008E4AC6"/>
    <w:rsid w:val="008E5986"/>
    <w:rsid w:val="008E6193"/>
    <w:rsid w:val="008E66C3"/>
    <w:rsid w:val="008E6712"/>
    <w:rsid w:val="008E7118"/>
    <w:rsid w:val="008F19B4"/>
    <w:rsid w:val="008F27EA"/>
    <w:rsid w:val="008F5177"/>
    <w:rsid w:val="008F59F2"/>
    <w:rsid w:val="008F69BD"/>
    <w:rsid w:val="009026AF"/>
    <w:rsid w:val="009034BD"/>
    <w:rsid w:val="0090404C"/>
    <w:rsid w:val="00907253"/>
    <w:rsid w:val="00910A68"/>
    <w:rsid w:val="009119EF"/>
    <w:rsid w:val="00912119"/>
    <w:rsid w:val="00912C38"/>
    <w:rsid w:val="0091311E"/>
    <w:rsid w:val="009147C7"/>
    <w:rsid w:val="009153D4"/>
    <w:rsid w:val="00917680"/>
    <w:rsid w:val="009208CE"/>
    <w:rsid w:val="00920C0D"/>
    <w:rsid w:val="00920DEF"/>
    <w:rsid w:val="00920EC6"/>
    <w:rsid w:val="00923DD2"/>
    <w:rsid w:val="0092474B"/>
    <w:rsid w:val="0092603A"/>
    <w:rsid w:val="00927BE3"/>
    <w:rsid w:val="00931C32"/>
    <w:rsid w:val="00931FB0"/>
    <w:rsid w:val="00934578"/>
    <w:rsid w:val="00935A21"/>
    <w:rsid w:val="00936007"/>
    <w:rsid w:val="00937158"/>
    <w:rsid w:val="00937B87"/>
    <w:rsid w:val="00940564"/>
    <w:rsid w:val="00941DF3"/>
    <w:rsid w:val="009425F1"/>
    <w:rsid w:val="009435E6"/>
    <w:rsid w:val="00944824"/>
    <w:rsid w:val="00946AA8"/>
    <w:rsid w:val="00946C89"/>
    <w:rsid w:val="00947006"/>
    <w:rsid w:val="00947046"/>
    <w:rsid w:val="00947076"/>
    <w:rsid w:val="00947230"/>
    <w:rsid w:val="00947299"/>
    <w:rsid w:val="009512EA"/>
    <w:rsid w:val="00951BBE"/>
    <w:rsid w:val="0095201B"/>
    <w:rsid w:val="00952D36"/>
    <w:rsid w:val="00954C57"/>
    <w:rsid w:val="00956C57"/>
    <w:rsid w:val="00956F48"/>
    <w:rsid w:val="00956FE3"/>
    <w:rsid w:val="009575F8"/>
    <w:rsid w:val="00957677"/>
    <w:rsid w:val="0096136C"/>
    <w:rsid w:val="0096572E"/>
    <w:rsid w:val="009664E1"/>
    <w:rsid w:val="00970176"/>
    <w:rsid w:val="009715C9"/>
    <w:rsid w:val="00971795"/>
    <w:rsid w:val="0097385E"/>
    <w:rsid w:val="00973C0B"/>
    <w:rsid w:val="00973D70"/>
    <w:rsid w:val="00974A0E"/>
    <w:rsid w:val="00976DA0"/>
    <w:rsid w:val="0097740C"/>
    <w:rsid w:val="0097745A"/>
    <w:rsid w:val="00977AFC"/>
    <w:rsid w:val="0098245B"/>
    <w:rsid w:val="0098375F"/>
    <w:rsid w:val="00984466"/>
    <w:rsid w:val="0098484B"/>
    <w:rsid w:val="00984C0E"/>
    <w:rsid w:val="00990C32"/>
    <w:rsid w:val="009916C3"/>
    <w:rsid w:val="009929F6"/>
    <w:rsid w:val="00993591"/>
    <w:rsid w:val="009955F3"/>
    <w:rsid w:val="009957B5"/>
    <w:rsid w:val="009976C6"/>
    <w:rsid w:val="00997EE2"/>
    <w:rsid w:val="009A3834"/>
    <w:rsid w:val="009A5660"/>
    <w:rsid w:val="009A5F7F"/>
    <w:rsid w:val="009A636E"/>
    <w:rsid w:val="009A73AB"/>
    <w:rsid w:val="009B0CA1"/>
    <w:rsid w:val="009B0FCC"/>
    <w:rsid w:val="009B22C3"/>
    <w:rsid w:val="009B3D59"/>
    <w:rsid w:val="009B4E1D"/>
    <w:rsid w:val="009B55D7"/>
    <w:rsid w:val="009C0519"/>
    <w:rsid w:val="009C08ED"/>
    <w:rsid w:val="009C1D50"/>
    <w:rsid w:val="009C499D"/>
    <w:rsid w:val="009C6A55"/>
    <w:rsid w:val="009D0183"/>
    <w:rsid w:val="009D19A2"/>
    <w:rsid w:val="009D26B1"/>
    <w:rsid w:val="009D2DD9"/>
    <w:rsid w:val="009D550E"/>
    <w:rsid w:val="009D6BBC"/>
    <w:rsid w:val="009D6D0A"/>
    <w:rsid w:val="009D72A7"/>
    <w:rsid w:val="009E1D0A"/>
    <w:rsid w:val="009E4088"/>
    <w:rsid w:val="009E52DD"/>
    <w:rsid w:val="009E5748"/>
    <w:rsid w:val="009E7070"/>
    <w:rsid w:val="009F0A90"/>
    <w:rsid w:val="009F32D2"/>
    <w:rsid w:val="009F428C"/>
    <w:rsid w:val="009F541D"/>
    <w:rsid w:val="009F666F"/>
    <w:rsid w:val="009F7142"/>
    <w:rsid w:val="009F7FFE"/>
    <w:rsid w:val="00A011AA"/>
    <w:rsid w:val="00A01748"/>
    <w:rsid w:val="00A026CE"/>
    <w:rsid w:val="00A027B6"/>
    <w:rsid w:val="00A044E0"/>
    <w:rsid w:val="00A046C9"/>
    <w:rsid w:val="00A05D94"/>
    <w:rsid w:val="00A064BE"/>
    <w:rsid w:val="00A067F4"/>
    <w:rsid w:val="00A07155"/>
    <w:rsid w:val="00A0750A"/>
    <w:rsid w:val="00A10A61"/>
    <w:rsid w:val="00A10C4F"/>
    <w:rsid w:val="00A1140A"/>
    <w:rsid w:val="00A127B8"/>
    <w:rsid w:val="00A12B96"/>
    <w:rsid w:val="00A137FD"/>
    <w:rsid w:val="00A13FF5"/>
    <w:rsid w:val="00A1430C"/>
    <w:rsid w:val="00A14F47"/>
    <w:rsid w:val="00A175EB"/>
    <w:rsid w:val="00A1794B"/>
    <w:rsid w:val="00A2286C"/>
    <w:rsid w:val="00A22CEA"/>
    <w:rsid w:val="00A2317A"/>
    <w:rsid w:val="00A23DB2"/>
    <w:rsid w:val="00A269A8"/>
    <w:rsid w:val="00A271CD"/>
    <w:rsid w:val="00A31D31"/>
    <w:rsid w:val="00A32524"/>
    <w:rsid w:val="00A327DF"/>
    <w:rsid w:val="00A33AC2"/>
    <w:rsid w:val="00A3430F"/>
    <w:rsid w:val="00A41A06"/>
    <w:rsid w:val="00A42EFA"/>
    <w:rsid w:val="00A4378C"/>
    <w:rsid w:val="00A46364"/>
    <w:rsid w:val="00A46DCE"/>
    <w:rsid w:val="00A47A11"/>
    <w:rsid w:val="00A53129"/>
    <w:rsid w:val="00A60514"/>
    <w:rsid w:val="00A606AB"/>
    <w:rsid w:val="00A6071E"/>
    <w:rsid w:val="00A625B3"/>
    <w:rsid w:val="00A657BD"/>
    <w:rsid w:val="00A65FC4"/>
    <w:rsid w:val="00A701A0"/>
    <w:rsid w:val="00A71766"/>
    <w:rsid w:val="00A7303E"/>
    <w:rsid w:val="00A73AFE"/>
    <w:rsid w:val="00A750E1"/>
    <w:rsid w:val="00A77180"/>
    <w:rsid w:val="00A77668"/>
    <w:rsid w:val="00A779B2"/>
    <w:rsid w:val="00A80234"/>
    <w:rsid w:val="00A81275"/>
    <w:rsid w:val="00A81457"/>
    <w:rsid w:val="00A8245C"/>
    <w:rsid w:val="00A83AC0"/>
    <w:rsid w:val="00A83E8E"/>
    <w:rsid w:val="00A84CC6"/>
    <w:rsid w:val="00A87375"/>
    <w:rsid w:val="00A875D5"/>
    <w:rsid w:val="00A9059D"/>
    <w:rsid w:val="00A93663"/>
    <w:rsid w:val="00A94081"/>
    <w:rsid w:val="00A95B2D"/>
    <w:rsid w:val="00A96AC5"/>
    <w:rsid w:val="00A978E1"/>
    <w:rsid w:val="00A97BB6"/>
    <w:rsid w:val="00AA1564"/>
    <w:rsid w:val="00AA1D25"/>
    <w:rsid w:val="00AA1F7A"/>
    <w:rsid w:val="00AA30EB"/>
    <w:rsid w:val="00AA3121"/>
    <w:rsid w:val="00AA6401"/>
    <w:rsid w:val="00AA7CBA"/>
    <w:rsid w:val="00AB029D"/>
    <w:rsid w:val="00AB0952"/>
    <w:rsid w:val="00AB24F5"/>
    <w:rsid w:val="00AB3EE2"/>
    <w:rsid w:val="00AB48D5"/>
    <w:rsid w:val="00AB5CA9"/>
    <w:rsid w:val="00AC0203"/>
    <w:rsid w:val="00AC08EE"/>
    <w:rsid w:val="00AC153D"/>
    <w:rsid w:val="00AC21BD"/>
    <w:rsid w:val="00AC6984"/>
    <w:rsid w:val="00AD02D1"/>
    <w:rsid w:val="00AD03B1"/>
    <w:rsid w:val="00AD34B0"/>
    <w:rsid w:val="00AD3ED7"/>
    <w:rsid w:val="00AD4A01"/>
    <w:rsid w:val="00AD4D4C"/>
    <w:rsid w:val="00AD69DE"/>
    <w:rsid w:val="00AD6C80"/>
    <w:rsid w:val="00AE1F1D"/>
    <w:rsid w:val="00AF0BA2"/>
    <w:rsid w:val="00AF171B"/>
    <w:rsid w:val="00AF1FEE"/>
    <w:rsid w:val="00AF37A1"/>
    <w:rsid w:val="00AF4038"/>
    <w:rsid w:val="00AF50A5"/>
    <w:rsid w:val="00B00B3A"/>
    <w:rsid w:val="00B018FE"/>
    <w:rsid w:val="00B01DFA"/>
    <w:rsid w:val="00B02035"/>
    <w:rsid w:val="00B03A6C"/>
    <w:rsid w:val="00B03C94"/>
    <w:rsid w:val="00B04B36"/>
    <w:rsid w:val="00B056C4"/>
    <w:rsid w:val="00B0585D"/>
    <w:rsid w:val="00B078A4"/>
    <w:rsid w:val="00B104F9"/>
    <w:rsid w:val="00B107D0"/>
    <w:rsid w:val="00B10D6E"/>
    <w:rsid w:val="00B11528"/>
    <w:rsid w:val="00B11AC9"/>
    <w:rsid w:val="00B1275F"/>
    <w:rsid w:val="00B12DAC"/>
    <w:rsid w:val="00B15B2A"/>
    <w:rsid w:val="00B171A9"/>
    <w:rsid w:val="00B204D2"/>
    <w:rsid w:val="00B20537"/>
    <w:rsid w:val="00B20809"/>
    <w:rsid w:val="00B213FA"/>
    <w:rsid w:val="00B21B3E"/>
    <w:rsid w:val="00B24CDF"/>
    <w:rsid w:val="00B260AF"/>
    <w:rsid w:val="00B27D4A"/>
    <w:rsid w:val="00B30025"/>
    <w:rsid w:val="00B31EC1"/>
    <w:rsid w:val="00B32489"/>
    <w:rsid w:val="00B327B9"/>
    <w:rsid w:val="00B32D24"/>
    <w:rsid w:val="00B32E25"/>
    <w:rsid w:val="00B33FB5"/>
    <w:rsid w:val="00B34014"/>
    <w:rsid w:val="00B340B7"/>
    <w:rsid w:val="00B34593"/>
    <w:rsid w:val="00B3465B"/>
    <w:rsid w:val="00B35C7D"/>
    <w:rsid w:val="00B36F69"/>
    <w:rsid w:val="00B37C74"/>
    <w:rsid w:val="00B4402E"/>
    <w:rsid w:val="00B45478"/>
    <w:rsid w:val="00B46145"/>
    <w:rsid w:val="00B47083"/>
    <w:rsid w:val="00B47713"/>
    <w:rsid w:val="00B52896"/>
    <w:rsid w:val="00B53CDB"/>
    <w:rsid w:val="00B540B1"/>
    <w:rsid w:val="00B55838"/>
    <w:rsid w:val="00B558BA"/>
    <w:rsid w:val="00B55C69"/>
    <w:rsid w:val="00B56DF1"/>
    <w:rsid w:val="00B620BE"/>
    <w:rsid w:val="00B63C9D"/>
    <w:rsid w:val="00B64BAB"/>
    <w:rsid w:val="00B65876"/>
    <w:rsid w:val="00B66D1B"/>
    <w:rsid w:val="00B67389"/>
    <w:rsid w:val="00B703B4"/>
    <w:rsid w:val="00B703D3"/>
    <w:rsid w:val="00B70B6F"/>
    <w:rsid w:val="00B71C6E"/>
    <w:rsid w:val="00B74684"/>
    <w:rsid w:val="00B74B69"/>
    <w:rsid w:val="00B766A7"/>
    <w:rsid w:val="00B77DA6"/>
    <w:rsid w:val="00B81478"/>
    <w:rsid w:val="00B81514"/>
    <w:rsid w:val="00B844A0"/>
    <w:rsid w:val="00B84D20"/>
    <w:rsid w:val="00B87ADC"/>
    <w:rsid w:val="00B87EE5"/>
    <w:rsid w:val="00B90FC7"/>
    <w:rsid w:val="00B91B76"/>
    <w:rsid w:val="00B92D15"/>
    <w:rsid w:val="00B95745"/>
    <w:rsid w:val="00B9665A"/>
    <w:rsid w:val="00B96D90"/>
    <w:rsid w:val="00B972F4"/>
    <w:rsid w:val="00B9745E"/>
    <w:rsid w:val="00B97E29"/>
    <w:rsid w:val="00BA0299"/>
    <w:rsid w:val="00BA1089"/>
    <w:rsid w:val="00BA10C0"/>
    <w:rsid w:val="00BA29C9"/>
    <w:rsid w:val="00BA2AF8"/>
    <w:rsid w:val="00BA4D20"/>
    <w:rsid w:val="00BA7765"/>
    <w:rsid w:val="00BB0BF3"/>
    <w:rsid w:val="00BB28C2"/>
    <w:rsid w:val="00BB33BC"/>
    <w:rsid w:val="00BB3703"/>
    <w:rsid w:val="00BB38F4"/>
    <w:rsid w:val="00BB43CE"/>
    <w:rsid w:val="00BB77E7"/>
    <w:rsid w:val="00BB7E72"/>
    <w:rsid w:val="00BB7F87"/>
    <w:rsid w:val="00BC0EA9"/>
    <w:rsid w:val="00BC3F91"/>
    <w:rsid w:val="00BC4BEF"/>
    <w:rsid w:val="00BC4E5D"/>
    <w:rsid w:val="00BC55F1"/>
    <w:rsid w:val="00BC5A16"/>
    <w:rsid w:val="00BC66B8"/>
    <w:rsid w:val="00BC6CCE"/>
    <w:rsid w:val="00BC6F3F"/>
    <w:rsid w:val="00BD01CA"/>
    <w:rsid w:val="00BD12CC"/>
    <w:rsid w:val="00BD1576"/>
    <w:rsid w:val="00BD3C5D"/>
    <w:rsid w:val="00BD3DF3"/>
    <w:rsid w:val="00BD4E32"/>
    <w:rsid w:val="00BD5FE3"/>
    <w:rsid w:val="00BD61F7"/>
    <w:rsid w:val="00BE129D"/>
    <w:rsid w:val="00BE1CCD"/>
    <w:rsid w:val="00BE1EAA"/>
    <w:rsid w:val="00BE237C"/>
    <w:rsid w:val="00BE5B6F"/>
    <w:rsid w:val="00BE6877"/>
    <w:rsid w:val="00BE7874"/>
    <w:rsid w:val="00BE790D"/>
    <w:rsid w:val="00BF11DA"/>
    <w:rsid w:val="00BF1C09"/>
    <w:rsid w:val="00BF2FD6"/>
    <w:rsid w:val="00C0067D"/>
    <w:rsid w:val="00C013A6"/>
    <w:rsid w:val="00C062CC"/>
    <w:rsid w:val="00C07862"/>
    <w:rsid w:val="00C078A4"/>
    <w:rsid w:val="00C11B5E"/>
    <w:rsid w:val="00C123CA"/>
    <w:rsid w:val="00C12691"/>
    <w:rsid w:val="00C13A19"/>
    <w:rsid w:val="00C13B0D"/>
    <w:rsid w:val="00C14487"/>
    <w:rsid w:val="00C154D5"/>
    <w:rsid w:val="00C1588F"/>
    <w:rsid w:val="00C16226"/>
    <w:rsid w:val="00C204A4"/>
    <w:rsid w:val="00C20ECF"/>
    <w:rsid w:val="00C22604"/>
    <w:rsid w:val="00C23077"/>
    <w:rsid w:val="00C2502C"/>
    <w:rsid w:val="00C26C6D"/>
    <w:rsid w:val="00C27A1F"/>
    <w:rsid w:val="00C27E1D"/>
    <w:rsid w:val="00C31D7A"/>
    <w:rsid w:val="00C348E2"/>
    <w:rsid w:val="00C35690"/>
    <w:rsid w:val="00C3710D"/>
    <w:rsid w:val="00C3776D"/>
    <w:rsid w:val="00C37CA5"/>
    <w:rsid w:val="00C41466"/>
    <w:rsid w:val="00C45153"/>
    <w:rsid w:val="00C46368"/>
    <w:rsid w:val="00C463F5"/>
    <w:rsid w:val="00C4685C"/>
    <w:rsid w:val="00C4728B"/>
    <w:rsid w:val="00C473CF"/>
    <w:rsid w:val="00C51089"/>
    <w:rsid w:val="00C51928"/>
    <w:rsid w:val="00C5259A"/>
    <w:rsid w:val="00C527C5"/>
    <w:rsid w:val="00C544A1"/>
    <w:rsid w:val="00C572A6"/>
    <w:rsid w:val="00C57934"/>
    <w:rsid w:val="00C57B92"/>
    <w:rsid w:val="00C6043D"/>
    <w:rsid w:val="00C618FE"/>
    <w:rsid w:val="00C646B7"/>
    <w:rsid w:val="00C64B40"/>
    <w:rsid w:val="00C6540D"/>
    <w:rsid w:val="00C65D84"/>
    <w:rsid w:val="00C66E96"/>
    <w:rsid w:val="00C67313"/>
    <w:rsid w:val="00C71698"/>
    <w:rsid w:val="00C72ADA"/>
    <w:rsid w:val="00C72DC6"/>
    <w:rsid w:val="00C73CB2"/>
    <w:rsid w:val="00C74A79"/>
    <w:rsid w:val="00C7583D"/>
    <w:rsid w:val="00C77649"/>
    <w:rsid w:val="00C825E0"/>
    <w:rsid w:val="00C8381D"/>
    <w:rsid w:val="00C8469C"/>
    <w:rsid w:val="00C8482A"/>
    <w:rsid w:val="00C84A24"/>
    <w:rsid w:val="00C84AFF"/>
    <w:rsid w:val="00C876AB"/>
    <w:rsid w:val="00C9084F"/>
    <w:rsid w:val="00C90E42"/>
    <w:rsid w:val="00C922C6"/>
    <w:rsid w:val="00C9269C"/>
    <w:rsid w:val="00C9334C"/>
    <w:rsid w:val="00C93EFA"/>
    <w:rsid w:val="00C93FEF"/>
    <w:rsid w:val="00C94238"/>
    <w:rsid w:val="00C950CB"/>
    <w:rsid w:val="00C96490"/>
    <w:rsid w:val="00C973A9"/>
    <w:rsid w:val="00CA1810"/>
    <w:rsid w:val="00CA306E"/>
    <w:rsid w:val="00CA3111"/>
    <w:rsid w:val="00CA33CF"/>
    <w:rsid w:val="00CA646C"/>
    <w:rsid w:val="00CA7340"/>
    <w:rsid w:val="00CA7749"/>
    <w:rsid w:val="00CB23AF"/>
    <w:rsid w:val="00CB3443"/>
    <w:rsid w:val="00CB520A"/>
    <w:rsid w:val="00CB5A21"/>
    <w:rsid w:val="00CB5AEC"/>
    <w:rsid w:val="00CB72EA"/>
    <w:rsid w:val="00CB735D"/>
    <w:rsid w:val="00CB747F"/>
    <w:rsid w:val="00CB799C"/>
    <w:rsid w:val="00CC3755"/>
    <w:rsid w:val="00CC791B"/>
    <w:rsid w:val="00CC7AFB"/>
    <w:rsid w:val="00CD0598"/>
    <w:rsid w:val="00CD164F"/>
    <w:rsid w:val="00CD16EE"/>
    <w:rsid w:val="00CD2C4A"/>
    <w:rsid w:val="00CD4322"/>
    <w:rsid w:val="00CD5916"/>
    <w:rsid w:val="00CD76C8"/>
    <w:rsid w:val="00CE0149"/>
    <w:rsid w:val="00CE1591"/>
    <w:rsid w:val="00CE60A1"/>
    <w:rsid w:val="00CE66C8"/>
    <w:rsid w:val="00CF0F13"/>
    <w:rsid w:val="00CF10D7"/>
    <w:rsid w:val="00CF10F8"/>
    <w:rsid w:val="00CF1D0C"/>
    <w:rsid w:val="00CF2D7C"/>
    <w:rsid w:val="00CF2DD8"/>
    <w:rsid w:val="00CF3954"/>
    <w:rsid w:val="00CF4E4D"/>
    <w:rsid w:val="00CF574A"/>
    <w:rsid w:val="00CF5960"/>
    <w:rsid w:val="00CF60D5"/>
    <w:rsid w:val="00CF7427"/>
    <w:rsid w:val="00D04868"/>
    <w:rsid w:val="00D052C2"/>
    <w:rsid w:val="00D06825"/>
    <w:rsid w:val="00D10B8F"/>
    <w:rsid w:val="00D10C18"/>
    <w:rsid w:val="00D1454A"/>
    <w:rsid w:val="00D15F7A"/>
    <w:rsid w:val="00D16332"/>
    <w:rsid w:val="00D16D7F"/>
    <w:rsid w:val="00D214AF"/>
    <w:rsid w:val="00D22665"/>
    <w:rsid w:val="00D23C3C"/>
    <w:rsid w:val="00D26F37"/>
    <w:rsid w:val="00D2762B"/>
    <w:rsid w:val="00D2769B"/>
    <w:rsid w:val="00D3059B"/>
    <w:rsid w:val="00D3219A"/>
    <w:rsid w:val="00D322ED"/>
    <w:rsid w:val="00D32581"/>
    <w:rsid w:val="00D32700"/>
    <w:rsid w:val="00D32F19"/>
    <w:rsid w:val="00D33585"/>
    <w:rsid w:val="00D34154"/>
    <w:rsid w:val="00D34619"/>
    <w:rsid w:val="00D41C0D"/>
    <w:rsid w:val="00D43D06"/>
    <w:rsid w:val="00D447D6"/>
    <w:rsid w:val="00D44B13"/>
    <w:rsid w:val="00D46C1D"/>
    <w:rsid w:val="00D507DC"/>
    <w:rsid w:val="00D5127F"/>
    <w:rsid w:val="00D52572"/>
    <w:rsid w:val="00D53810"/>
    <w:rsid w:val="00D54AB3"/>
    <w:rsid w:val="00D56481"/>
    <w:rsid w:val="00D633FD"/>
    <w:rsid w:val="00D65598"/>
    <w:rsid w:val="00D66749"/>
    <w:rsid w:val="00D70009"/>
    <w:rsid w:val="00D7025D"/>
    <w:rsid w:val="00D70747"/>
    <w:rsid w:val="00D71931"/>
    <w:rsid w:val="00D728B6"/>
    <w:rsid w:val="00D74764"/>
    <w:rsid w:val="00D749FD"/>
    <w:rsid w:val="00D74C10"/>
    <w:rsid w:val="00D74DD5"/>
    <w:rsid w:val="00D768F8"/>
    <w:rsid w:val="00D76FED"/>
    <w:rsid w:val="00D77550"/>
    <w:rsid w:val="00D805AE"/>
    <w:rsid w:val="00D81470"/>
    <w:rsid w:val="00D85775"/>
    <w:rsid w:val="00D874BA"/>
    <w:rsid w:val="00D87E20"/>
    <w:rsid w:val="00D9266C"/>
    <w:rsid w:val="00D9348F"/>
    <w:rsid w:val="00D94010"/>
    <w:rsid w:val="00D95EF8"/>
    <w:rsid w:val="00DA09A5"/>
    <w:rsid w:val="00DA0D33"/>
    <w:rsid w:val="00DA24D3"/>
    <w:rsid w:val="00DA4069"/>
    <w:rsid w:val="00DA5990"/>
    <w:rsid w:val="00DA66A4"/>
    <w:rsid w:val="00DA747C"/>
    <w:rsid w:val="00DB12F1"/>
    <w:rsid w:val="00DB7406"/>
    <w:rsid w:val="00DB7F89"/>
    <w:rsid w:val="00DC0F1F"/>
    <w:rsid w:val="00DC21B6"/>
    <w:rsid w:val="00DC4A10"/>
    <w:rsid w:val="00DC5CD5"/>
    <w:rsid w:val="00DD1F43"/>
    <w:rsid w:val="00DD260D"/>
    <w:rsid w:val="00DD3F6E"/>
    <w:rsid w:val="00DD4C38"/>
    <w:rsid w:val="00DD532A"/>
    <w:rsid w:val="00DD58FD"/>
    <w:rsid w:val="00DD7DA2"/>
    <w:rsid w:val="00DE0060"/>
    <w:rsid w:val="00DE03AC"/>
    <w:rsid w:val="00DE3D38"/>
    <w:rsid w:val="00DE4580"/>
    <w:rsid w:val="00DE5941"/>
    <w:rsid w:val="00DE5A46"/>
    <w:rsid w:val="00DE655D"/>
    <w:rsid w:val="00DE67AA"/>
    <w:rsid w:val="00DF10D2"/>
    <w:rsid w:val="00DF3B0C"/>
    <w:rsid w:val="00DF42A1"/>
    <w:rsid w:val="00DF48C4"/>
    <w:rsid w:val="00DF4AF6"/>
    <w:rsid w:val="00DF4FFB"/>
    <w:rsid w:val="00DF521E"/>
    <w:rsid w:val="00DF6A7D"/>
    <w:rsid w:val="00DF7852"/>
    <w:rsid w:val="00E00A89"/>
    <w:rsid w:val="00E0275A"/>
    <w:rsid w:val="00E02FAA"/>
    <w:rsid w:val="00E06983"/>
    <w:rsid w:val="00E11F9D"/>
    <w:rsid w:val="00E12835"/>
    <w:rsid w:val="00E12A94"/>
    <w:rsid w:val="00E13CC3"/>
    <w:rsid w:val="00E15D39"/>
    <w:rsid w:val="00E163A2"/>
    <w:rsid w:val="00E223BB"/>
    <w:rsid w:val="00E23C7A"/>
    <w:rsid w:val="00E23F37"/>
    <w:rsid w:val="00E25A7B"/>
    <w:rsid w:val="00E31B29"/>
    <w:rsid w:val="00E32E35"/>
    <w:rsid w:val="00E35890"/>
    <w:rsid w:val="00E368DC"/>
    <w:rsid w:val="00E37025"/>
    <w:rsid w:val="00E373CD"/>
    <w:rsid w:val="00E37479"/>
    <w:rsid w:val="00E37CF6"/>
    <w:rsid w:val="00E4276D"/>
    <w:rsid w:val="00E43018"/>
    <w:rsid w:val="00E43908"/>
    <w:rsid w:val="00E44724"/>
    <w:rsid w:val="00E44B7E"/>
    <w:rsid w:val="00E44D2A"/>
    <w:rsid w:val="00E4507D"/>
    <w:rsid w:val="00E45162"/>
    <w:rsid w:val="00E45938"/>
    <w:rsid w:val="00E45B8C"/>
    <w:rsid w:val="00E46CC5"/>
    <w:rsid w:val="00E47602"/>
    <w:rsid w:val="00E515D4"/>
    <w:rsid w:val="00E51872"/>
    <w:rsid w:val="00E560DB"/>
    <w:rsid w:val="00E564FB"/>
    <w:rsid w:val="00E56861"/>
    <w:rsid w:val="00E56B7C"/>
    <w:rsid w:val="00E56C15"/>
    <w:rsid w:val="00E56CA7"/>
    <w:rsid w:val="00E62E34"/>
    <w:rsid w:val="00E643D5"/>
    <w:rsid w:val="00E65B86"/>
    <w:rsid w:val="00E70A0A"/>
    <w:rsid w:val="00E72A6E"/>
    <w:rsid w:val="00E7387C"/>
    <w:rsid w:val="00E75AE7"/>
    <w:rsid w:val="00E766FA"/>
    <w:rsid w:val="00E769E9"/>
    <w:rsid w:val="00E77040"/>
    <w:rsid w:val="00E775AE"/>
    <w:rsid w:val="00E80CD4"/>
    <w:rsid w:val="00E81A30"/>
    <w:rsid w:val="00E82324"/>
    <w:rsid w:val="00E82D85"/>
    <w:rsid w:val="00E84EF6"/>
    <w:rsid w:val="00E852AE"/>
    <w:rsid w:val="00E871ED"/>
    <w:rsid w:val="00E877F2"/>
    <w:rsid w:val="00E90362"/>
    <w:rsid w:val="00E9042B"/>
    <w:rsid w:val="00E90BE8"/>
    <w:rsid w:val="00E91FCD"/>
    <w:rsid w:val="00E9418C"/>
    <w:rsid w:val="00E95D14"/>
    <w:rsid w:val="00E967CA"/>
    <w:rsid w:val="00EA3F75"/>
    <w:rsid w:val="00EA56CD"/>
    <w:rsid w:val="00EB1852"/>
    <w:rsid w:val="00EB1E72"/>
    <w:rsid w:val="00EB382B"/>
    <w:rsid w:val="00EB7291"/>
    <w:rsid w:val="00EC068B"/>
    <w:rsid w:val="00EC2088"/>
    <w:rsid w:val="00EC259D"/>
    <w:rsid w:val="00EC28BF"/>
    <w:rsid w:val="00EC5507"/>
    <w:rsid w:val="00EC6E67"/>
    <w:rsid w:val="00ED0EA1"/>
    <w:rsid w:val="00ED34DC"/>
    <w:rsid w:val="00ED3900"/>
    <w:rsid w:val="00ED40CF"/>
    <w:rsid w:val="00ED469B"/>
    <w:rsid w:val="00ED4D41"/>
    <w:rsid w:val="00ED5B44"/>
    <w:rsid w:val="00ED6A2C"/>
    <w:rsid w:val="00ED74E3"/>
    <w:rsid w:val="00EE0068"/>
    <w:rsid w:val="00EE1990"/>
    <w:rsid w:val="00EE2F65"/>
    <w:rsid w:val="00EE42F0"/>
    <w:rsid w:val="00EE43D5"/>
    <w:rsid w:val="00EE4CED"/>
    <w:rsid w:val="00EE4EAC"/>
    <w:rsid w:val="00EE5D34"/>
    <w:rsid w:val="00EE771C"/>
    <w:rsid w:val="00EF08CA"/>
    <w:rsid w:val="00EF2064"/>
    <w:rsid w:val="00EF2E88"/>
    <w:rsid w:val="00EF4C82"/>
    <w:rsid w:val="00EF5701"/>
    <w:rsid w:val="00EF6201"/>
    <w:rsid w:val="00F05E4A"/>
    <w:rsid w:val="00F07671"/>
    <w:rsid w:val="00F107C8"/>
    <w:rsid w:val="00F10F07"/>
    <w:rsid w:val="00F10F5B"/>
    <w:rsid w:val="00F13D7B"/>
    <w:rsid w:val="00F13DFE"/>
    <w:rsid w:val="00F14A09"/>
    <w:rsid w:val="00F14AFA"/>
    <w:rsid w:val="00F15329"/>
    <w:rsid w:val="00F243DD"/>
    <w:rsid w:val="00F247E8"/>
    <w:rsid w:val="00F249F1"/>
    <w:rsid w:val="00F25C17"/>
    <w:rsid w:val="00F3041B"/>
    <w:rsid w:val="00F31E97"/>
    <w:rsid w:val="00F32766"/>
    <w:rsid w:val="00F32E75"/>
    <w:rsid w:val="00F3499E"/>
    <w:rsid w:val="00F35C7E"/>
    <w:rsid w:val="00F42AB1"/>
    <w:rsid w:val="00F46181"/>
    <w:rsid w:val="00F47FCB"/>
    <w:rsid w:val="00F51010"/>
    <w:rsid w:val="00F51700"/>
    <w:rsid w:val="00F51DA4"/>
    <w:rsid w:val="00F528D3"/>
    <w:rsid w:val="00F53173"/>
    <w:rsid w:val="00F53393"/>
    <w:rsid w:val="00F54544"/>
    <w:rsid w:val="00F54B90"/>
    <w:rsid w:val="00F5677A"/>
    <w:rsid w:val="00F57F13"/>
    <w:rsid w:val="00F60BE4"/>
    <w:rsid w:val="00F62FCB"/>
    <w:rsid w:val="00F64C6F"/>
    <w:rsid w:val="00F71DB4"/>
    <w:rsid w:val="00F7361B"/>
    <w:rsid w:val="00F7384F"/>
    <w:rsid w:val="00F74FED"/>
    <w:rsid w:val="00F75299"/>
    <w:rsid w:val="00F75973"/>
    <w:rsid w:val="00F75D49"/>
    <w:rsid w:val="00F7666F"/>
    <w:rsid w:val="00F77B4E"/>
    <w:rsid w:val="00F77C42"/>
    <w:rsid w:val="00F80F3B"/>
    <w:rsid w:val="00F812A3"/>
    <w:rsid w:val="00F81EF8"/>
    <w:rsid w:val="00F82F0A"/>
    <w:rsid w:val="00F830B5"/>
    <w:rsid w:val="00F83DE8"/>
    <w:rsid w:val="00F8657F"/>
    <w:rsid w:val="00F86711"/>
    <w:rsid w:val="00F876C0"/>
    <w:rsid w:val="00F90787"/>
    <w:rsid w:val="00F92D60"/>
    <w:rsid w:val="00F93133"/>
    <w:rsid w:val="00F95200"/>
    <w:rsid w:val="00F96DA0"/>
    <w:rsid w:val="00FA029A"/>
    <w:rsid w:val="00FA14B9"/>
    <w:rsid w:val="00FA17F8"/>
    <w:rsid w:val="00FA3506"/>
    <w:rsid w:val="00FA35D5"/>
    <w:rsid w:val="00FA49F3"/>
    <w:rsid w:val="00FA5CB6"/>
    <w:rsid w:val="00FA6BCC"/>
    <w:rsid w:val="00FA7272"/>
    <w:rsid w:val="00FB09C3"/>
    <w:rsid w:val="00FB2E03"/>
    <w:rsid w:val="00FB45CA"/>
    <w:rsid w:val="00FB4C0D"/>
    <w:rsid w:val="00FB4D3C"/>
    <w:rsid w:val="00FB7654"/>
    <w:rsid w:val="00FC11B8"/>
    <w:rsid w:val="00FC1351"/>
    <w:rsid w:val="00FC2913"/>
    <w:rsid w:val="00FC2A40"/>
    <w:rsid w:val="00FC31FC"/>
    <w:rsid w:val="00FC3877"/>
    <w:rsid w:val="00FC48CB"/>
    <w:rsid w:val="00FC5C58"/>
    <w:rsid w:val="00FC7608"/>
    <w:rsid w:val="00FC7FB1"/>
    <w:rsid w:val="00FD1D98"/>
    <w:rsid w:val="00FD2B2C"/>
    <w:rsid w:val="00FD3310"/>
    <w:rsid w:val="00FD3776"/>
    <w:rsid w:val="00FD4AA8"/>
    <w:rsid w:val="00FD5B7E"/>
    <w:rsid w:val="00FD68F9"/>
    <w:rsid w:val="00FE15D8"/>
    <w:rsid w:val="00FE16CC"/>
    <w:rsid w:val="00FE4BC3"/>
    <w:rsid w:val="00FE4C59"/>
    <w:rsid w:val="00FF18B4"/>
    <w:rsid w:val="00FF1D02"/>
    <w:rsid w:val="00FF1E88"/>
    <w:rsid w:val="00FF1EEA"/>
    <w:rsid w:val="00FF2BC5"/>
    <w:rsid w:val="00FF327C"/>
    <w:rsid w:val="00FF445F"/>
    <w:rsid w:val="00FF6796"/>
    <w:rsid w:val="00FF7707"/>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F493FC"/>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59"/>
  </w:style>
  <w:style w:type="paragraph" w:styleId="Heading1">
    <w:name w:val="heading 1"/>
    <w:basedOn w:val="H1"/>
    <w:next w:val="Normal"/>
    <w:link w:val="Heading1Char"/>
    <w:uiPriority w:val="9"/>
    <w:qFormat/>
    <w:rsid w:val="00D06825"/>
    <w:pPr>
      <w:outlineLvl w:val="0"/>
    </w:pPr>
    <w:rPr>
      <w:color w:val="009688"/>
    </w:rPr>
  </w:style>
  <w:style w:type="paragraph" w:styleId="Heading2">
    <w:name w:val="heading 2"/>
    <w:basedOn w:val="H-sub"/>
    <w:next w:val="Normal"/>
    <w:link w:val="Heading2Char"/>
    <w:qFormat/>
    <w:rsid w:val="00383A59"/>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3A59"/>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0620A3"/>
    <w:rPr>
      <w:color w:val="580F8B"/>
      <w:u w:val="single"/>
    </w:rPr>
  </w:style>
  <w:style w:type="character" w:styleId="FollowedHyperlink">
    <w:name w:val="FollowedHyperlink"/>
    <w:basedOn w:val="DefaultParagraphFont"/>
    <w:uiPriority w:val="99"/>
    <w:semiHidden/>
    <w:unhideWhenUsed/>
    <w:rsid w:val="000620A3"/>
    <w:rPr>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qFormat/>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D06825"/>
    <w:rPr>
      <w:b/>
      <w:color w:val="009688"/>
      <w:sz w:val="32"/>
      <w:szCs w:val="32"/>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7863B8"/>
    <w:pPr>
      <w:spacing w:after="100"/>
      <w:ind w:left="220"/>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A10A61"/>
    <w:pPr>
      <w:spacing w:after="100"/>
      <w:ind w:left="440"/>
    </w:p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9C70B7"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9C70B7" w:themeColor="accent3"/>
        <w:left w:val="single" w:sz="4" w:space="0" w:color="9C70B7" w:themeColor="accent3"/>
        <w:bottom w:val="single" w:sz="4" w:space="0" w:color="9C70B7" w:themeColor="accent3"/>
        <w:right w:val="single" w:sz="4" w:space="0" w:color="9C70B7" w:themeColor="accent3"/>
      </w:tblBorders>
    </w:tblPr>
    <w:tblStylePr w:type="firstRow">
      <w:rPr>
        <w:b/>
        <w:bCs/>
        <w:color w:val="FFFFFF" w:themeColor="background1"/>
      </w:rPr>
      <w:tblPr/>
      <w:tcPr>
        <w:shd w:val="clear" w:color="auto" w:fill="9C70B7" w:themeFill="accent3"/>
      </w:tcPr>
    </w:tblStylePr>
    <w:tblStylePr w:type="lastRow">
      <w:rPr>
        <w:b/>
        <w:bCs/>
      </w:rPr>
      <w:tblPr/>
      <w:tcPr>
        <w:tcBorders>
          <w:top w:val="double" w:sz="4" w:space="0" w:color="9C70B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70B7" w:themeColor="accent3"/>
          <w:right w:val="single" w:sz="4" w:space="0" w:color="9C70B7" w:themeColor="accent3"/>
        </w:tcBorders>
      </w:tcPr>
    </w:tblStylePr>
    <w:tblStylePr w:type="band1Horz">
      <w:tblPr/>
      <w:tcPr>
        <w:tcBorders>
          <w:top w:val="single" w:sz="4" w:space="0" w:color="9C70B7" w:themeColor="accent3"/>
          <w:bottom w:val="single" w:sz="4" w:space="0" w:color="9C70B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70B7" w:themeColor="accent3"/>
          <w:left w:val="nil"/>
        </w:tcBorders>
      </w:tcPr>
    </w:tblStylePr>
    <w:tblStylePr w:type="swCell">
      <w:tblPr/>
      <w:tcPr>
        <w:tcBorders>
          <w:top w:val="double" w:sz="4" w:space="0" w:color="9C70B7"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styleId="Revision">
    <w:name w:val="Revision"/>
    <w:hidden/>
    <w:uiPriority w:val="99"/>
    <w:semiHidden/>
    <w:rsid w:val="000B4C7F"/>
    <w:pPr>
      <w:spacing w:after="0" w:line="240" w:lineRule="auto"/>
    </w:pPr>
  </w:style>
  <w:style w:type="paragraph" w:customStyle="1" w:styleId="AddressHeadings">
    <w:name w:val="AddressHeadings"/>
    <w:basedOn w:val="NoSpacing"/>
    <w:link w:val="AddressHeadingsChar"/>
    <w:qFormat/>
    <w:rsid w:val="00610CB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610CB3"/>
    <w:rPr>
      <w:rFonts w:ascii="Calibri" w:eastAsiaTheme="minorEastAsia" w:hAnsi="Calibri"/>
      <w:b/>
      <w:color w:val="595959" w:themeColor="text1" w:themeTint="A6"/>
      <w:sz w:val="24"/>
    </w:rPr>
  </w:style>
  <w:style w:type="paragraph" w:customStyle="1" w:styleId="H2notinContect">
    <w:name w:val="H2 not in Contect"/>
    <w:basedOn w:val="Heading2"/>
    <w:link w:val="H2notinContectChar"/>
    <w:qFormat/>
    <w:rsid w:val="00144FA4"/>
  </w:style>
  <w:style w:type="character" w:customStyle="1" w:styleId="H2notinContectChar">
    <w:name w:val="H2 not in Contect Char"/>
    <w:basedOn w:val="Heading2Char"/>
    <w:link w:val="H2notinContect"/>
    <w:rsid w:val="00144FA4"/>
    <w:rPr>
      <w:rFonts w:cs="Arial"/>
      <w:b/>
      <w:color w:val="9C70B7"/>
      <w:sz w:val="28"/>
      <w:szCs w:val="24"/>
      <w:lang w:val="en-GB"/>
    </w:rPr>
  </w:style>
  <w:style w:type="paragraph" w:customStyle="1" w:styleId="Default">
    <w:name w:val="Default"/>
    <w:basedOn w:val="Normal"/>
    <w:rsid w:val="00751BDA"/>
    <w:pPr>
      <w:autoSpaceDE w:val="0"/>
      <w:autoSpaceDN w:val="0"/>
      <w:spacing w:after="0" w:line="240" w:lineRule="auto"/>
    </w:pPr>
    <w:rPr>
      <w:rFonts w:ascii="Calibri" w:hAnsi="Calibri" w:cs="Calibri"/>
      <w:color w:val="000000"/>
      <w:sz w:val="24"/>
      <w:szCs w:val="24"/>
      <w:lang w:eastAsia="en-AU"/>
    </w:rPr>
  </w:style>
  <w:style w:type="paragraph" w:customStyle="1" w:styleId="hyperlnk">
    <w:name w:val="hyperlnk"/>
    <w:basedOn w:val="Normal"/>
    <w:link w:val="hyperlnkChar"/>
    <w:qFormat/>
    <w:rsid w:val="008538D0"/>
    <w:rPr>
      <w:color w:val="46328C"/>
    </w:rPr>
  </w:style>
  <w:style w:type="character" w:customStyle="1" w:styleId="hyperlnkChar">
    <w:name w:val="hyperlnk Char"/>
    <w:basedOn w:val="DefaultParagraphFont"/>
    <w:link w:val="hyperlnk"/>
    <w:rsid w:val="008538D0"/>
    <w:rPr>
      <w:color w:val="46328C"/>
    </w:rPr>
  </w:style>
  <w:style w:type="character" w:customStyle="1" w:styleId="UnresolvedMention1">
    <w:name w:val="Unresolved Mention1"/>
    <w:basedOn w:val="DefaultParagraphFont"/>
    <w:uiPriority w:val="99"/>
    <w:semiHidden/>
    <w:unhideWhenUsed/>
    <w:rsid w:val="007F17DC"/>
    <w:rPr>
      <w:color w:val="605E5C"/>
      <w:shd w:val="clear" w:color="auto" w:fill="E1DFDD"/>
    </w:rPr>
  </w:style>
  <w:style w:type="character" w:styleId="UnresolvedMention">
    <w:name w:val="Unresolved Mention"/>
    <w:basedOn w:val="DefaultParagraphFont"/>
    <w:uiPriority w:val="99"/>
    <w:semiHidden/>
    <w:unhideWhenUsed/>
    <w:rsid w:val="00912119"/>
    <w:rPr>
      <w:color w:val="605E5C"/>
      <w:shd w:val="clear" w:color="auto" w:fill="E1DFDD"/>
    </w:rPr>
  </w:style>
  <w:style w:type="paragraph" w:styleId="NormalWeb">
    <w:name w:val="Normal (Web)"/>
    <w:basedOn w:val="Normal"/>
    <w:uiPriority w:val="99"/>
    <w:semiHidden/>
    <w:unhideWhenUsed/>
    <w:rsid w:val="00156B9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yperlink1">
    <w:name w:val="Hyperlink1"/>
    <w:basedOn w:val="Normal"/>
    <w:link w:val="hyperlinkChar"/>
    <w:qFormat/>
    <w:rsid w:val="009F428C"/>
    <w:pPr>
      <w:tabs>
        <w:tab w:val="left" w:pos="1418"/>
      </w:tabs>
      <w:spacing w:after="0"/>
    </w:pPr>
    <w:rPr>
      <w:color w:val="46328C"/>
      <w:sz w:val="18"/>
    </w:rPr>
  </w:style>
  <w:style w:type="character" w:customStyle="1" w:styleId="hyperlinkChar">
    <w:name w:val="hyperlink Char"/>
    <w:basedOn w:val="DefaultParagraphFont"/>
    <w:link w:val="Hyperlink1"/>
    <w:rsid w:val="009F428C"/>
    <w:rPr>
      <w:color w:val="46328C"/>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354990">
      <w:bodyDiv w:val="1"/>
      <w:marLeft w:val="0"/>
      <w:marRight w:val="0"/>
      <w:marTop w:val="0"/>
      <w:marBottom w:val="0"/>
      <w:divBdr>
        <w:top w:val="none" w:sz="0" w:space="0" w:color="auto"/>
        <w:left w:val="none" w:sz="0" w:space="0" w:color="auto"/>
        <w:bottom w:val="none" w:sz="0" w:space="0" w:color="auto"/>
        <w:right w:val="none" w:sz="0" w:space="0" w:color="auto"/>
      </w:divBdr>
    </w:div>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677387051">
      <w:bodyDiv w:val="1"/>
      <w:marLeft w:val="0"/>
      <w:marRight w:val="0"/>
      <w:marTop w:val="0"/>
      <w:marBottom w:val="0"/>
      <w:divBdr>
        <w:top w:val="none" w:sz="0" w:space="0" w:color="auto"/>
        <w:left w:val="none" w:sz="0" w:space="0" w:color="auto"/>
        <w:bottom w:val="none" w:sz="0" w:space="0" w:color="auto"/>
        <w:right w:val="none" w:sz="0" w:space="0" w:color="auto"/>
      </w:divBdr>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42011343">
      <w:bodyDiv w:val="1"/>
      <w:marLeft w:val="0"/>
      <w:marRight w:val="0"/>
      <w:marTop w:val="0"/>
      <w:marBottom w:val="0"/>
      <w:divBdr>
        <w:top w:val="none" w:sz="0" w:space="0" w:color="auto"/>
        <w:left w:val="none" w:sz="0" w:space="0" w:color="auto"/>
        <w:bottom w:val="none" w:sz="0" w:space="0" w:color="auto"/>
        <w:right w:val="none" w:sz="0" w:space="0" w:color="auto"/>
      </w:divBdr>
    </w:div>
    <w:div w:id="1002469396">
      <w:bodyDiv w:val="1"/>
      <w:marLeft w:val="0"/>
      <w:marRight w:val="0"/>
      <w:marTop w:val="0"/>
      <w:marBottom w:val="0"/>
      <w:divBdr>
        <w:top w:val="none" w:sz="0" w:space="0" w:color="auto"/>
        <w:left w:val="none" w:sz="0" w:space="0" w:color="auto"/>
        <w:bottom w:val="none" w:sz="0" w:space="0" w:color="auto"/>
        <w:right w:val="none" w:sz="0" w:space="0" w:color="auto"/>
      </w:divBdr>
    </w:div>
    <w:div w:id="1112213550">
      <w:bodyDiv w:val="1"/>
      <w:marLeft w:val="0"/>
      <w:marRight w:val="0"/>
      <w:marTop w:val="0"/>
      <w:marBottom w:val="0"/>
      <w:divBdr>
        <w:top w:val="none" w:sz="0" w:space="0" w:color="auto"/>
        <w:left w:val="none" w:sz="0" w:space="0" w:color="auto"/>
        <w:bottom w:val="none" w:sz="0" w:space="0" w:color="auto"/>
        <w:right w:val="none" w:sz="0" w:space="0" w:color="auto"/>
      </w:divBdr>
    </w:div>
    <w:div w:id="1324579644">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jpg"/><Relationship Id="rId42" Type="http://schemas.openxmlformats.org/officeDocument/2006/relationships/image" Target="media/image17.jpg"/><Relationship Id="rId47" Type="http://schemas.microsoft.com/office/2007/relationships/hdphoto" Target="media/hdphoto8.wdp"/><Relationship Id="rId63" Type="http://schemas.microsoft.com/office/2007/relationships/hdphoto" Target="media/hdphoto13.wdp"/><Relationship Id="rId68" Type="http://schemas.openxmlformats.org/officeDocument/2006/relationships/image" Target="media/image36.jpg"/><Relationship Id="rId84" Type="http://schemas.openxmlformats.org/officeDocument/2006/relationships/image" Target="media/image46.PNG"/><Relationship Id="rId89" Type="http://schemas.openxmlformats.org/officeDocument/2006/relationships/image" Target="media/image50.png"/><Relationship Id="rId16" Type="http://schemas.openxmlformats.org/officeDocument/2006/relationships/hyperlink" Target="mailto:languagesenrolment@scsa.wa.edu.au" TargetMode="External"/><Relationship Id="rId11" Type="http://schemas.openxmlformats.org/officeDocument/2006/relationships/hyperlink" Target="https://creativecommons.org/licenses/by/4.0/" TargetMode="External"/><Relationship Id="rId32" Type="http://schemas.openxmlformats.org/officeDocument/2006/relationships/hyperlink" Target="mailto:wacehelp@scsa.wa.edu.au" TargetMode="External"/><Relationship Id="rId37" Type="http://schemas.microsoft.com/office/2007/relationships/hdphoto" Target="media/hdphoto5.wdp"/><Relationship Id="rId53" Type="http://schemas.openxmlformats.org/officeDocument/2006/relationships/image" Target="media/image25.png"/><Relationship Id="rId58" Type="http://schemas.openxmlformats.org/officeDocument/2006/relationships/image" Target="media/image29.png"/><Relationship Id="rId74" Type="http://schemas.openxmlformats.org/officeDocument/2006/relationships/image" Target="media/image40.png"/><Relationship Id="rId79" Type="http://schemas.microsoft.com/office/2007/relationships/hdphoto" Target="media/hdphoto18.wdp"/><Relationship Id="rId102" Type="http://schemas.openxmlformats.org/officeDocument/2006/relationships/footer" Target="footer4.xml"/><Relationship Id="rId5" Type="http://schemas.openxmlformats.org/officeDocument/2006/relationships/webSettings" Target="webSettings.xml"/><Relationship Id="rId90" Type="http://schemas.microsoft.com/office/2007/relationships/hdphoto" Target="media/hdphoto21.wdp"/><Relationship Id="rId95" Type="http://schemas.openxmlformats.org/officeDocument/2006/relationships/image" Target="media/image55.png"/><Relationship Id="rId22" Type="http://schemas.openxmlformats.org/officeDocument/2006/relationships/hyperlink" Target="https://studentportal.scsa.wa.edu.au/" TargetMode="External"/><Relationship Id="rId27" Type="http://schemas.microsoft.com/office/2007/relationships/hdphoto" Target="media/hdphoto1.wdp"/><Relationship Id="rId43" Type="http://schemas.openxmlformats.org/officeDocument/2006/relationships/image" Target="media/image18.jpg"/><Relationship Id="rId48" Type="http://schemas.openxmlformats.org/officeDocument/2006/relationships/image" Target="media/image21.png"/><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image" Target="media/image47.jpg"/><Relationship Id="rId12" Type="http://schemas.openxmlformats.org/officeDocument/2006/relationships/hyperlink" Target="mailto:info@scsa.wa.edu.au" TargetMode="External"/><Relationship Id="rId17" Type="http://schemas.openxmlformats.org/officeDocument/2006/relationships/image" Target="media/image4.jpe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image" Target="media/image14.jpg"/><Relationship Id="rId46" Type="http://schemas.openxmlformats.org/officeDocument/2006/relationships/image" Target="media/image20.png"/><Relationship Id="rId59" Type="http://schemas.microsoft.com/office/2007/relationships/hdphoto" Target="media/hdphoto11.wdp"/><Relationship Id="rId67" Type="http://schemas.openxmlformats.org/officeDocument/2006/relationships/image" Target="media/image35.jpg"/><Relationship Id="rId103" Type="http://schemas.openxmlformats.org/officeDocument/2006/relationships/fontTable" Target="fontTable.xml"/><Relationship Id="rId20" Type="http://schemas.openxmlformats.org/officeDocument/2006/relationships/footer" Target="footer2.xml"/><Relationship Id="rId41" Type="http://schemas.microsoft.com/office/2007/relationships/hdphoto" Target="media/hdphoto6.wdp"/><Relationship Id="rId54" Type="http://schemas.openxmlformats.org/officeDocument/2006/relationships/image" Target="media/image26.jpg"/><Relationship Id="rId62" Type="http://schemas.openxmlformats.org/officeDocument/2006/relationships/image" Target="media/image31.png"/><Relationship Id="rId70" Type="http://schemas.microsoft.com/office/2007/relationships/hdphoto" Target="media/hdphoto14.wdp"/><Relationship Id="rId75" Type="http://schemas.microsoft.com/office/2007/relationships/hdphoto" Target="media/hdphoto16.wdp"/><Relationship Id="rId83" Type="http://schemas.openxmlformats.org/officeDocument/2006/relationships/image" Target="media/image45.jpg"/><Relationship Id="rId88" Type="http://schemas.openxmlformats.org/officeDocument/2006/relationships/image" Target="media/image49.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portal.scsa.wa.edu.au" TargetMode="External"/><Relationship Id="rId23" Type="http://schemas.openxmlformats.org/officeDocument/2006/relationships/hyperlink" Target="https://scsa.wa.edu.au/" TargetMode="External"/><Relationship Id="rId28" Type="http://schemas.openxmlformats.org/officeDocument/2006/relationships/image" Target="media/image9.png"/><Relationship Id="rId36" Type="http://schemas.openxmlformats.org/officeDocument/2006/relationships/image" Target="media/image13.png"/><Relationship Id="rId49" Type="http://schemas.microsoft.com/office/2007/relationships/hdphoto" Target="media/hdphoto9.wdp"/><Relationship Id="rId57" Type="http://schemas.microsoft.com/office/2007/relationships/hdphoto" Target="media/hdphoto10.wdp"/><Relationship Id="rId10" Type="http://schemas.openxmlformats.org/officeDocument/2006/relationships/image" Target="media/image3.jpeg"/><Relationship Id="rId31" Type="http://schemas.microsoft.com/office/2007/relationships/hdphoto" Target="media/hdphoto3.wdp"/><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39.jpg"/><Relationship Id="rId78" Type="http://schemas.openxmlformats.org/officeDocument/2006/relationships/image" Target="media/image42.png"/><Relationship Id="rId81" Type="http://schemas.microsoft.com/office/2007/relationships/hdphoto" Target="media/hdphoto19.wdp"/><Relationship Id="rId86" Type="http://schemas.openxmlformats.org/officeDocument/2006/relationships/image" Target="media/image48.png"/><Relationship Id="rId94" Type="http://schemas.openxmlformats.org/officeDocument/2006/relationships/image" Target="media/image54.PNG"/><Relationship Id="rId99" Type="http://schemas.openxmlformats.org/officeDocument/2006/relationships/header" Target="header1.xml"/><Relationship Id="rId101" Type="http://schemas.openxmlformats.org/officeDocument/2006/relationships/image" Target="media/image57.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file:///\\ccfilesvr01\graphics\Belinda\Templates%20Word%202010\2019\www.scsa.wa.edu.au" TargetMode="External"/><Relationship Id="rId18" Type="http://schemas.openxmlformats.org/officeDocument/2006/relationships/hyperlink" Target="https://studentportal.scsa.wa.edu.au/" TargetMode="External"/><Relationship Id="rId39" Type="http://schemas.openxmlformats.org/officeDocument/2006/relationships/image" Target="media/image15.jpg"/><Relationship Id="rId34" Type="http://schemas.openxmlformats.org/officeDocument/2006/relationships/image" Target="media/image12.png"/><Relationship Id="rId50" Type="http://schemas.openxmlformats.org/officeDocument/2006/relationships/image" Target="media/image22.jpg"/><Relationship Id="rId55" Type="http://schemas.openxmlformats.org/officeDocument/2006/relationships/image" Target="media/image27.png"/><Relationship Id="rId76" Type="http://schemas.openxmlformats.org/officeDocument/2006/relationships/image" Target="media/image41.png"/><Relationship Id="rId97" Type="http://schemas.openxmlformats.org/officeDocument/2006/relationships/hyperlink" Target="https://scsa.wa.edu.au/__data/assets/pdf_file/0007/1068532/Application-form-for-appeal-against-Languages-enrolment-determination.pdf"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2.jpg"/><Relationship Id="rId2" Type="http://schemas.openxmlformats.org/officeDocument/2006/relationships/numbering" Target="numbering.xml"/><Relationship Id="rId29" Type="http://schemas.microsoft.com/office/2007/relationships/hdphoto" Target="media/hdphoto2.wdp"/><Relationship Id="rId24" Type="http://schemas.openxmlformats.org/officeDocument/2006/relationships/image" Target="media/image6.jpg"/><Relationship Id="rId40" Type="http://schemas.openxmlformats.org/officeDocument/2006/relationships/image" Target="media/image16.png"/><Relationship Id="rId45" Type="http://schemas.microsoft.com/office/2007/relationships/hdphoto" Target="media/hdphoto7.wdp"/><Relationship Id="rId66" Type="http://schemas.openxmlformats.org/officeDocument/2006/relationships/image" Target="media/image34.jpg"/><Relationship Id="rId87" Type="http://schemas.microsoft.com/office/2007/relationships/hdphoto" Target="media/hdphoto20.wdp"/><Relationship Id="rId61" Type="http://schemas.microsoft.com/office/2007/relationships/hdphoto" Target="media/hdphoto12.wdp"/><Relationship Id="rId82" Type="http://schemas.openxmlformats.org/officeDocument/2006/relationships/image" Target="media/image44.png"/><Relationship Id="rId19" Type="http://schemas.openxmlformats.org/officeDocument/2006/relationships/footer" Target="footer1.xml"/><Relationship Id="rId14" Type="http://schemas.openxmlformats.org/officeDocument/2006/relationships/hyperlink" Target="https://www.scsa.wa.edu.au/sirs-and-srms-info/srms-information/wace-language-applications" TargetMode="External"/><Relationship Id="rId30" Type="http://schemas.openxmlformats.org/officeDocument/2006/relationships/image" Target="media/image10.png"/><Relationship Id="rId35" Type="http://schemas.microsoft.com/office/2007/relationships/hdphoto" Target="media/hdphoto4.wdp"/><Relationship Id="rId56" Type="http://schemas.openxmlformats.org/officeDocument/2006/relationships/image" Target="media/image28.png"/><Relationship Id="rId77" Type="http://schemas.microsoft.com/office/2007/relationships/hdphoto" Target="media/hdphoto17.wdp"/><Relationship Id="rId100"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23.jpg"/><Relationship Id="rId72" Type="http://schemas.microsoft.com/office/2007/relationships/hdphoto" Target="media/hdphoto15.wdp"/><Relationship Id="rId93" Type="http://schemas.openxmlformats.org/officeDocument/2006/relationships/image" Target="media/image53.jpg"/><Relationship Id="rId98" Type="http://schemas.openxmlformats.org/officeDocument/2006/relationships/hyperlink" Target="mailto:languagesenrolment@scsa.wa.edu.au"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27D2F-D6B2-46EC-A7E0-62B647F9E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Template>
  <TotalTime>7</TotalTime>
  <Pages>30</Pages>
  <Words>4275</Words>
  <Characters>24444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Hoare</dc:creator>
  <cp:lastModifiedBy>Daniel Creusot</cp:lastModifiedBy>
  <cp:revision>5</cp:revision>
  <cp:lastPrinted>2023-04-18T04:37:00Z</cp:lastPrinted>
  <dcterms:created xsi:type="dcterms:W3CDTF">2024-09-13T03:19:00Z</dcterms:created>
  <dcterms:modified xsi:type="dcterms:W3CDTF">2024-10-24T02:40:00Z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a6fc95cc0d4090d19581253f49a66fd751fba03051d5ce05e8fae330bfbfbeff</vt:lpwstr>
  </property>
</Properties>
</file>